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A1" w:rsidRPr="00B50B3A" w:rsidRDefault="00B50B3A" w:rsidP="00073540">
      <w:pPr>
        <w:pStyle w:val="Subtitle"/>
        <w:rPr>
          <w:rFonts w:ascii="Arial Black" w:hAnsi="Arial Black"/>
        </w:rPr>
      </w:pPr>
      <w:r w:rsidRPr="00B50B3A">
        <w:rPr>
          <w:rFonts w:ascii="Arial Black" w:hAnsi="Arial Black"/>
        </w:rPr>
        <w:t xml:space="preserve">TU TAI ŽINAI……    </w:t>
      </w:r>
      <w:r w:rsidR="001A5AAC" w:rsidRPr="00B50B3A">
        <w:rPr>
          <w:rFonts w:ascii="Arial Black" w:hAnsi="Arial Black"/>
        </w:rPr>
        <w:t xml:space="preserve"> </w:t>
      </w:r>
    </w:p>
    <w:p w:rsidR="00596C8B" w:rsidRPr="00B05C1B" w:rsidRDefault="00596C8B" w:rsidP="002B429B">
      <w:pPr>
        <w:pStyle w:val="Title"/>
      </w:pPr>
    </w:p>
    <w:p w:rsidR="00596C8B" w:rsidRPr="00B05C1B" w:rsidRDefault="00596C8B" w:rsidP="00CF5DE7">
      <w:pPr>
        <w:pStyle w:val="BodyText"/>
      </w:pPr>
    </w:p>
    <w:p w:rsidR="00CF5DE7" w:rsidRPr="00B05C1B" w:rsidRDefault="00CF5DE7" w:rsidP="00CF5DE7">
      <w:pPr>
        <w:pStyle w:val="BodyText"/>
      </w:pP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B50B3A" w:rsidP="00B50B3A">
            <w:pPr>
              <w:pStyle w:val="Labels"/>
            </w:pPr>
            <w:r>
              <w:t xml:space="preserve">                             Laimutė  Šimonienė</w:t>
            </w:r>
          </w:p>
        </w:tc>
        <w:tc>
          <w:tcPr>
            <w:tcW w:w="4428" w:type="dxa"/>
          </w:tcPr>
          <w:p w:rsidR="00CF5DE7" w:rsidRPr="00B05C1B" w:rsidRDefault="00B50B3A" w:rsidP="00B50B3A">
            <w:pPr>
              <w:pStyle w:val="Labels"/>
            </w:pPr>
            <w:r>
              <w:t xml:space="preserve">               2020-2021</w:t>
            </w:r>
          </w:p>
        </w:tc>
      </w:tr>
    </w:tbl>
    <w:p w:rsidR="006B1FD5" w:rsidRDefault="006B1FD5" w:rsidP="009E122A"/>
    <w:p w:rsidR="00B571DB" w:rsidRDefault="00B571DB" w:rsidP="009E122A"/>
    <w:p w:rsidR="00B571DB" w:rsidRDefault="00B571DB" w:rsidP="009E122A"/>
    <w:p w:rsidR="00B50B3A" w:rsidRDefault="00B50B3A" w:rsidP="009E122A"/>
    <w:p w:rsidR="00B50B3A" w:rsidRDefault="00B50B3A" w:rsidP="009E122A"/>
    <w:p w:rsidR="004572AA" w:rsidRDefault="003B76FF" w:rsidP="009E122A">
      <w:pPr>
        <w:rPr>
          <w:rFonts w:ascii="Times New Roman" w:hAnsi="Times New Roman" w:cs="Times New Roman"/>
          <w:b/>
          <w:sz w:val="56"/>
          <w:szCs w:val="56"/>
        </w:rPr>
      </w:pPr>
      <w:r>
        <w:t xml:space="preserve">       </w:t>
      </w:r>
      <w:r w:rsidR="009C675E">
        <w:t>5.</w:t>
      </w:r>
      <w:r>
        <w:t xml:space="preserve">                               </w:t>
      </w:r>
      <w:r w:rsidR="00954CB4">
        <w:t xml:space="preserve">      </w:t>
      </w:r>
      <w:r>
        <w:t xml:space="preserve"> </w:t>
      </w:r>
      <w:r w:rsidRPr="003B76FF">
        <w:rPr>
          <w:rFonts w:ascii="Times New Roman" w:hAnsi="Times New Roman" w:cs="Times New Roman"/>
          <w:b/>
          <w:sz w:val="56"/>
          <w:szCs w:val="56"/>
        </w:rPr>
        <w:t>KAIP VADINASI ŠI</w:t>
      </w:r>
      <w:r w:rsidR="005B1D20">
        <w:rPr>
          <w:rFonts w:ascii="Times New Roman" w:hAnsi="Times New Roman" w:cs="Times New Roman"/>
          <w:b/>
          <w:sz w:val="56"/>
          <w:szCs w:val="56"/>
        </w:rPr>
        <w:t>E</w:t>
      </w:r>
      <w:r w:rsidRPr="003B76FF">
        <w:rPr>
          <w:rFonts w:ascii="Times New Roman" w:hAnsi="Times New Roman" w:cs="Times New Roman"/>
          <w:b/>
          <w:sz w:val="56"/>
          <w:szCs w:val="56"/>
        </w:rPr>
        <w:t xml:space="preserve"> ŽENKLA</w:t>
      </w:r>
      <w:r w:rsidR="005B1D20">
        <w:rPr>
          <w:rFonts w:ascii="Times New Roman" w:hAnsi="Times New Roman" w:cs="Times New Roman"/>
          <w:b/>
          <w:sz w:val="56"/>
          <w:szCs w:val="56"/>
        </w:rPr>
        <w:t>I</w:t>
      </w:r>
      <w:r w:rsidR="004572AA">
        <w:rPr>
          <w:rFonts w:ascii="Times New Roman" w:hAnsi="Times New Roman" w:cs="Times New Roman"/>
          <w:b/>
          <w:sz w:val="56"/>
          <w:szCs w:val="56"/>
        </w:rPr>
        <w:t xml:space="preserve"> ANT  </w:t>
      </w:r>
    </w:p>
    <w:p w:rsidR="00B50B3A" w:rsidRDefault="0037038D" w:rsidP="009E122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88437B6" wp14:editId="2359EDA0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1338978" cy="1341120"/>
            <wp:effectExtent l="0" t="0" r="0" b="0"/>
            <wp:wrapTight wrapText="bothSides">
              <wp:wrapPolygon edited="0">
                <wp:start x="9837" y="0"/>
                <wp:lineTo x="0" y="9818"/>
                <wp:lineTo x="0" y="11045"/>
                <wp:lineTo x="9837" y="21170"/>
                <wp:lineTo x="11374" y="21170"/>
                <wp:lineTo x="21211" y="11045"/>
                <wp:lineTo x="21211" y="9818"/>
                <wp:lineTo x="11374" y="0"/>
                <wp:lineTo x="9837" y="0"/>
              </wp:wrapPolygon>
            </wp:wrapTight>
            <wp:docPr id="37" name="Picture 37" descr="Sveikata ir sauga: Pavojingumo simboliai - SAMAN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eikata ir sauga: Pavojingumo simboliai - SAMANC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78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AA">
        <w:rPr>
          <w:noProof/>
        </w:rPr>
        <w:drawing>
          <wp:anchor distT="0" distB="0" distL="114300" distR="114300" simplePos="0" relativeHeight="251659264" behindDoc="1" locked="0" layoutInCell="1" allowOverlap="1" wp14:anchorId="07BDD97D" wp14:editId="194D5127">
            <wp:simplePos x="0" y="0"/>
            <wp:positionH relativeFrom="margin">
              <wp:posOffset>980440</wp:posOffset>
            </wp:positionH>
            <wp:positionV relativeFrom="paragraph">
              <wp:posOffset>469900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30" name="Picture 30" descr="Natrio hidroks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trio hidroksid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AA">
        <w:rPr>
          <w:rFonts w:ascii="Times New Roman" w:hAnsi="Times New Roman" w:cs="Times New Roman"/>
          <w:b/>
          <w:sz w:val="56"/>
          <w:szCs w:val="56"/>
        </w:rPr>
        <w:t xml:space="preserve">                         CHEMINIŲ MEDŽIAGŲ</w:t>
      </w:r>
      <w:r w:rsidR="003B76FF" w:rsidRPr="003B76FF">
        <w:rPr>
          <w:rFonts w:ascii="Times New Roman" w:hAnsi="Times New Roman" w:cs="Times New Roman"/>
          <w:b/>
          <w:sz w:val="56"/>
          <w:szCs w:val="56"/>
        </w:rPr>
        <w:t>?</w:t>
      </w:r>
    </w:p>
    <w:p w:rsidR="003B76FF" w:rsidRPr="003B76FF" w:rsidRDefault="0037038D" w:rsidP="009E122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D683C7" wp14:editId="218A56D7">
            <wp:simplePos x="0" y="0"/>
            <wp:positionH relativeFrom="margin">
              <wp:posOffset>4322445</wp:posOffset>
            </wp:positionH>
            <wp:positionV relativeFrom="paragraph">
              <wp:posOffset>190500</wp:posOffset>
            </wp:positionV>
            <wp:extent cx="1348740" cy="1348740"/>
            <wp:effectExtent l="0" t="0" r="3810" b="381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36" name="Picture 36" descr="Lipdukas &quot;Aplinkai pavojingos medžiagos&quot;, visos pavojaus klasės, 250x250 mm  - L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pdukas &quot;Aplinkai pavojingos medžiagos&quot;, visos pavojaus klasės, 250x250 mm  - LM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AA">
        <w:rPr>
          <w:noProof/>
        </w:rPr>
        <w:drawing>
          <wp:anchor distT="0" distB="0" distL="114300" distR="114300" simplePos="0" relativeHeight="251669504" behindDoc="1" locked="0" layoutInCell="1" allowOverlap="1" wp14:anchorId="61D49B91" wp14:editId="3460E3BE">
            <wp:simplePos x="0" y="0"/>
            <wp:positionH relativeFrom="column">
              <wp:posOffset>2979420</wp:posOffset>
            </wp:positionH>
            <wp:positionV relativeFrom="paragraph">
              <wp:posOffset>33020</wp:posOffset>
            </wp:positionV>
            <wp:extent cx="1059180" cy="1026795"/>
            <wp:effectExtent l="0" t="0" r="7620" b="1905"/>
            <wp:wrapTight wrapText="bothSides">
              <wp:wrapPolygon edited="0">
                <wp:start x="0" y="0"/>
                <wp:lineTo x="0" y="21239"/>
                <wp:lineTo x="21367" y="21239"/>
                <wp:lineTo x="21367" y="0"/>
                <wp:lineTo x="0" y="0"/>
              </wp:wrapPolygon>
            </wp:wrapTight>
            <wp:docPr id="35" name="Picture 35" descr="Dėl Pavojingų cheminių medžiagų ir preparatų klasifikavimo ir ženklinimo  tvar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ėl Pavojingų cheminių medžiagų ir preparatų klasifikavimo ir ženklinimo  tvark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FF" w:rsidRDefault="003B76FF" w:rsidP="003B76FF">
      <w:pPr>
        <w:tabs>
          <w:tab w:val="left" w:pos="1572"/>
        </w:tabs>
      </w:pPr>
      <w:r>
        <w:t xml:space="preserve">      1.</w:t>
      </w:r>
      <w:r w:rsidR="009C675E">
        <w:t xml:space="preserve">             </w:t>
      </w:r>
    </w:p>
    <w:p w:rsidR="003B76FF" w:rsidRPr="003B76FF" w:rsidRDefault="003B76FF" w:rsidP="003B76FF">
      <w:r>
        <w:rPr>
          <w:noProof/>
        </w:rPr>
        <w:drawing>
          <wp:anchor distT="0" distB="0" distL="114300" distR="114300" simplePos="0" relativeHeight="251661312" behindDoc="1" locked="0" layoutInCell="1" allowOverlap="1" wp14:anchorId="247CF1F0" wp14:editId="685A534F">
            <wp:simplePos x="0" y="0"/>
            <wp:positionH relativeFrom="column">
              <wp:posOffset>891540</wp:posOffset>
            </wp:positionH>
            <wp:positionV relativeFrom="paragraph">
              <wp:posOffset>295275</wp:posOffset>
            </wp:positionV>
            <wp:extent cx="1102405" cy="1103630"/>
            <wp:effectExtent l="0" t="0" r="2540" b="1270"/>
            <wp:wrapTight wrapText="bothSides">
              <wp:wrapPolygon edited="0">
                <wp:start x="0" y="0"/>
                <wp:lineTo x="0" y="21252"/>
                <wp:lineTo x="21276" y="21252"/>
                <wp:lineTo x="21276" y="0"/>
                <wp:lineTo x="0" y="0"/>
              </wp:wrapPolygon>
            </wp:wrapTight>
            <wp:docPr id="31" name="Picture 31" descr="AAA - Pavojaus piktogramos pagal CLP reglament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AA - Pavojaus piktogramos pagal CLP reglament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40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B76FF" w:rsidRDefault="004572AA" w:rsidP="003B76FF">
      <w:r>
        <w:rPr>
          <w:noProof/>
        </w:rPr>
        <w:drawing>
          <wp:anchor distT="0" distB="0" distL="114300" distR="114300" simplePos="0" relativeHeight="251665408" behindDoc="1" locked="0" layoutInCell="1" allowOverlap="1" wp14:anchorId="63222F4B" wp14:editId="317D3374">
            <wp:simplePos x="0" y="0"/>
            <wp:positionH relativeFrom="page">
              <wp:posOffset>3581400</wp:posOffset>
            </wp:positionH>
            <wp:positionV relativeFrom="paragraph">
              <wp:posOffset>163830</wp:posOffset>
            </wp:positionV>
            <wp:extent cx="1135380" cy="1135380"/>
            <wp:effectExtent l="0" t="0" r="7620" b="762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33" name="Picture 33" descr="Warning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ning symbo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FF" w:rsidRDefault="003B76FF" w:rsidP="003B76FF">
      <w:pPr>
        <w:tabs>
          <w:tab w:val="left" w:pos="2124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4739B17" wp14:editId="22119487">
            <wp:simplePos x="0" y="0"/>
            <wp:positionH relativeFrom="column">
              <wp:posOffset>5862955</wp:posOffset>
            </wp:positionH>
            <wp:positionV relativeFrom="paragraph">
              <wp:posOffset>24130</wp:posOffset>
            </wp:positionV>
            <wp:extent cx="1440180" cy="1440180"/>
            <wp:effectExtent l="0" t="0" r="7620" b="7620"/>
            <wp:wrapTight wrapText="bothSides">
              <wp:wrapPolygon edited="0">
                <wp:start x="10000" y="0"/>
                <wp:lineTo x="0" y="10286"/>
                <wp:lineTo x="0" y="11143"/>
                <wp:lineTo x="10000" y="21429"/>
                <wp:lineTo x="11429" y="21429"/>
                <wp:lineTo x="21429" y="11143"/>
                <wp:lineTo x="21429" y="10286"/>
                <wp:lineTo x="11429" y="0"/>
                <wp:lineTo x="10000" y="0"/>
              </wp:wrapPolygon>
            </wp:wrapTight>
            <wp:docPr id="38" name="Picture 38" descr="PM2/01. Sprogios medžiagos (GHS01) – saugoszenkl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M2/01. Sprogios medžiagos (GHS01) – saugoszenklai.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2.</w:t>
      </w:r>
    </w:p>
    <w:p w:rsidR="003B76FF" w:rsidRDefault="003B76FF" w:rsidP="003B76FF">
      <w:pPr>
        <w:tabs>
          <w:tab w:val="left" w:pos="2124"/>
        </w:tabs>
      </w:pPr>
    </w:p>
    <w:p w:rsidR="003B76FF" w:rsidRDefault="0037038D" w:rsidP="003B76FF">
      <w:pPr>
        <w:tabs>
          <w:tab w:val="left" w:pos="2124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803EAB7" wp14:editId="09504EC4">
            <wp:simplePos x="0" y="0"/>
            <wp:positionH relativeFrom="column">
              <wp:posOffset>4137660</wp:posOffset>
            </wp:positionH>
            <wp:positionV relativeFrom="paragraph">
              <wp:posOffset>1270</wp:posOffset>
            </wp:positionV>
            <wp:extent cx="1262380" cy="1264920"/>
            <wp:effectExtent l="0" t="0" r="0" b="0"/>
            <wp:wrapTight wrapText="bothSides">
              <wp:wrapPolygon edited="0">
                <wp:start x="9779" y="0"/>
                <wp:lineTo x="0" y="10084"/>
                <wp:lineTo x="0" y="11060"/>
                <wp:lineTo x="9779" y="21145"/>
                <wp:lineTo x="11408" y="21145"/>
                <wp:lineTo x="21187" y="11060"/>
                <wp:lineTo x="21187" y="10084"/>
                <wp:lineTo x="11408" y="0"/>
                <wp:lineTo x="9779" y="0"/>
              </wp:wrapPolygon>
            </wp:wrapTight>
            <wp:docPr id="39" name="Picture 39" descr="Sveikata ir sauga: Pavojingumo simboliai - SAMAN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eikata ir sauga: Pavojingumo simboliai - SAMANC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6FF" w:rsidRDefault="00B571DB" w:rsidP="003B76FF">
      <w:pPr>
        <w:tabs>
          <w:tab w:val="left" w:pos="2124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44A190B" wp14:editId="59AFBCFF">
            <wp:simplePos x="0" y="0"/>
            <wp:positionH relativeFrom="column">
              <wp:posOffset>2197735</wp:posOffset>
            </wp:positionH>
            <wp:positionV relativeFrom="paragraph">
              <wp:posOffset>14605</wp:posOffset>
            </wp:positionV>
            <wp:extent cx="1224280" cy="1226185"/>
            <wp:effectExtent l="0" t="0" r="0" b="0"/>
            <wp:wrapTight wrapText="bothSides">
              <wp:wrapPolygon edited="0">
                <wp:start x="0" y="0"/>
                <wp:lineTo x="0" y="21141"/>
                <wp:lineTo x="21174" y="21141"/>
                <wp:lineTo x="21174" y="0"/>
                <wp:lineTo x="0" y="0"/>
              </wp:wrapPolygon>
            </wp:wrapTight>
            <wp:docPr id="34" name="Picture 34" descr="Ženklas Toksiškos cheminės medžiagos, lipdukas 100x100mm ZCLA07-1-100x100.1  | SABELIJOS PREKYBA U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enklas Toksiškos cheminės medžiagos, lipdukas 100x100mm ZCLA07-1-100x100.1  | SABELIJOS PREKYBA UA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2AA">
        <w:rPr>
          <w:noProof/>
        </w:rPr>
        <w:drawing>
          <wp:anchor distT="0" distB="0" distL="114300" distR="114300" simplePos="0" relativeHeight="251663360" behindDoc="1" locked="0" layoutInCell="1" allowOverlap="1" wp14:anchorId="147607BB" wp14:editId="0F135C8A">
            <wp:simplePos x="0" y="0"/>
            <wp:positionH relativeFrom="column">
              <wp:posOffset>563880</wp:posOffset>
            </wp:positionH>
            <wp:positionV relativeFrom="paragraph">
              <wp:posOffset>12065</wp:posOffset>
            </wp:positionV>
            <wp:extent cx="118300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17" y="21252"/>
                <wp:lineTo x="21217" y="0"/>
                <wp:lineTo x="0" y="0"/>
              </wp:wrapPolygon>
            </wp:wrapTight>
            <wp:docPr id="32" name="Picture 32" descr="Sveikata ir sauga: Pavojingumo simboliai - SAMAN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eikata ir sauga: Pavojingumo simboliai - SAMANC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FF">
        <w:tab/>
      </w:r>
    </w:p>
    <w:p w:rsidR="003B76FF" w:rsidRDefault="003B76FF" w:rsidP="003B76FF">
      <w:pPr>
        <w:tabs>
          <w:tab w:val="left" w:pos="2124"/>
        </w:tabs>
      </w:pPr>
      <w:r>
        <w:t xml:space="preserve">       3.</w:t>
      </w:r>
    </w:p>
    <w:p w:rsidR="003B76FF" w:rsidRDefault="003B76FF" w:rsidP="003B76FF">
      <w:pPr>
        <w:tabs>
          <w:tab w:val="left" w:pos="2124"/>
          <w:tab w:val="left" w:pos="2700"/>
        </w:tabs>
      </w:pPr>
      <w:r>
        <w:tab/>
      </w:r>
      <w:r>
        <w:tab/>
      </w:r>
    </w:p>
    <w:p w:rsidR="003B76FF" w:rsidRPr="003B76FF" w:rsidRDefault="003B76FF" w:rsidP="003B76FF"/>
    <w:p w:rsidR="003B76FF" w:rsidRDefault="003B76FF" w:rsidP="003B76FF"/>
    <w:p w:rsidR="00954CB4" w:rsidRDefault="003B76FF" w:rsidP="003B76FF">
      <w:pPr>
        <w:tabs>
          <w:tab w:val="left" w:pos="1956"/>
        </w:tabs>
      </w:pPr>
      <w:r>
        <w:t xml:space="preserve">          4.</w:t>
      </w:r>
    </w:p>
    <w:p w:rsidR="00954CB4" w:rsidRPr="004572AA" w:rsidRDefault="00954CB4" w:rsidP="003B76FF">
      <w:pPr>
        <w:tabs>
          <w:tab w:val="left" w:pos="1956"/>
        </w:tabs>
      </w:pPr>
      <w:r>
        <w:t xml:space="preserve">             </w:t>
      </w:r>
      <w:r w:rsidR="004572AA">
        <w:t xml:space="preserve">         </w:t>
      </w:r>
      <w:r w:rsidRPr="00954CB4">
        <w:rPr>
          <w:rFonts w:ascii="Times New Roman" w:hAnsi="Times New Roman" w:cs="Times New Roman"/>
          <w:b/>
          <w:sz w:val="52"/>
          <w:szCs w:val="52"/>
        </w:rPr>
        <w:t>KOK</w:t>
      </w:r>
      <w:r>
        <w:rPr>
          <w:rFonts w:ascii="Times New Roman" w:hAnsi="Times New Roman" w:cs="Times New Roman"/>
          <w:b/>
          <w:sz w:val="52"/>
          <w:szCs w:val="52"/>
        </w:rPr>
        <w:t>IE</w:t>
      </w:r>
      <w:r w:rsidRPr="00954CB4">
        <w:rPr>
          <w:rFonts w:ascii="Times New Roman" w:hAnsi="Times New Roman" w:cs="Times New Roman"/>
          <w:b/>
          <w:sz w:val="52"/>
          <w:szCs w:val="52"/>
        </w:rPr>
        <w:t xml:space="preserve"> CHEMINI</w:t>
      </w:r>
      <w:r>
        <w:rPr>
          <w:rFonts w:ascii="Times New Roman" w:hAnsi="Times New Roman" w:cs="Times New Roman"/>
          <w:b/>
          <w:sz w:val="52"/>
          <w:szCs w:val="52"/>
        </w:rPr>
        <w:t>AI</w:t>
      </w:r>
      <w:r w:rsidRPr="00954CB4">
        <w:rPr>
          <w:rFonts w:ascii="Times New Roman" w:hAnsi="Times New Roman" w:cs="Times New Roman"/>
          <w:b/>
          <w:sz w:val="52"/>
          <w:szCs w:val="52"/>
        </w:rPr>
        <w:t xml:space="preserve"> INDA</w:t>
      </w:r>
      <w:r>
        <w:rPr>
          <w:rFonts w:ascii="Times New Roman" w:hAnsi="Times New Roman" w:cs="Times New Roman"/>
          <w:b/>
          <w:sz w:val="52"/>
          <w:szCs w:val="52"/>
        </w:rPr>
        <w:t>I</w:t>
      </w:r>
      <w:r w:rsidRPr="00954CB4">
        <w:rPr>
          <w:rFonts w:ascii="Times New Roman" w:hAnsi="Times New Roman" w:cs="Times New Roman"/>
          <w:b/>
          <w:sz w:val="52"/>
          <w:szCs w:val="52"/>
        </w:rPr>
        <w:t xml:space="preserve"> PAVAIZDUOT</w:t>
      </w:r>
      <w:r>
        <w:rPr>
          <w:rFonts w:ascii="Times New Roman" w:hAnsi="Times New Roman" w:cs="Times New Roman"/>
          <w:b/>
          <w:sz w:val="52"/>
          <w:szCs w:val="52"/>
        </w:rPr>
        <w:t>I</w:t>
      </w:r>
      <w:r w:rsidRPr="00954CB4">
        <w:rPr>
          <w:rFonts w:ascii="Times New Roman" w:hAnsi="Times New Roman" w:cs="Times New Roman"/>
          <w:b/>
          <w:sz w:val="52"/>
          <w:szCs w:val="52"/>
        </w:rPr>
        <w:t>?</w:t>
      </w:r>
    </w:p>
    <w:p w:rsidR="00954CB4" w:rsidRDefault="00954CB4" w:rsidP="003B76FF">
      <w:pPr>
        <w:tabs>
          <w:tab w:val="left" w:pos="1956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F271C0C" wp14:editId="7A6BE09E">
            <wp:simplePos x="0" y="0"/>
            <wp:positionH relativeFrom="column">
              <wp:posOffset>815340</wp:posOffset>
            </wp:positionH>
            <wp:positionV relativeFrom="paragraph">
              <wp:posOffset>3467100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17" name="Picture 17" descr="Kūginė stiklinė kolba 50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ūginė stiklinė kolba 500m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569E4643" wp14:editId="10FA6224">
            <wp:simplePos x="0" y="0"/>
            <wp:positionH relativeFrom="column">
              <wp:posOffset>4526280</wp:posOffset>
            </wp:positionH>
            <wp:positionV relativeFrom="paragraph">
              <wp:posOffset>2326640</wp:posOffset>
            </wp:positionV>
            <wp:extent cx="15011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13" name="Picture 13" descr="Laboratoriniai indai | Chemija | Gamtos mokslai | Mokslo technolog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iniai indai | Chemija | Gamtos mokslai | Mokslo technologij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2E55035" wp14:editId="1242F446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1417320" cy="1417320"/>
            <wp:effectExtent l="0" t="0" r="0" b="0"/>
            <wp:wrapTight wrapText="bothSides">
              <wp:wrapPolygon edited="0">
                <wp:start x="3774" y="0"/>
                <wp:lineTo x="3774" y="21194"/>
                <wp:lineTo x="17419" y="21194"/>
                <wp:lineTo x="17419" y="0"/>
                <wp:lineTo x="3774" y="0"/>
              </wp:wrapPolygon>
            </wp:wrapTight>
            <wp:docPr id="18" name="Picture 18" descr="Šaukštelis degimo tyrimams | Mikros Mak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Šaukštelis degimo tyrimams | Mikros Makr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04940BA" wp14:editId="0544F30B">
            <wp:simplePos x="0" y="0"/>
            <wp:positionH relativeFrom="column">
              <wp:posOffset>6530340</wp:posOffset>
            </wp:positionH>
            <wp:positionV relativeFrom="paragraph">
              <wp:posOffset>2621280</wp:posOffset>
            </wp:positionV>
            <wp:extent cx="638359" cy="1584960"/>
            <wp:effectExtent l="0" t="0" r="9525" b="0"/>
            <wp:wrapTight wrapText="bothSides">
              <wp:wrapPolygon edited="0">
                <wp:start x="0" y="0"/>
                <wp:lineTo x="0" y="21288"/>
                <wp:lineTo x="21278" y="21288"/>
                <wp:lineTo x="21278" y="0"/>
                <wp:lineTo x="0" y="0"/>
              </wp:wrapPolygon>
            </wp:wrapTight>
            <wp:docPr id="11" name="Picture 11" descr="Laboratoriniai i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boratoriniai inda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9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793F164" wp14:editId="01A09167">
            <wp:simplePos x="0" y="0"/>
            <wp:positionH relativeFrom="margin">
              <wp:posOffset>807720</wp:posOffset>
            </wp:positionH>
            <wp:positionV relativeFrom="paragraph">
              <wp:posOffset>236220</wp:posOffset>
            </wp:positionV>
            <wp:extent cx="15011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16" name="Picture 16" descr="kgi_c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gi_chemi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951570E" wp14:editId="2085A2AF">
            <wp:simplePos x="0" y="0"/>
            <wp:positionH relativeFrom="column">
              <wp:posOffset>2628900</wp:posOffset>
            </wp:positionH>
            <wp:positionV relativeFrom="paragraph">
              <wp:posOffset>2209800</wp:posOffset>
            </wp:positionV>
            <wp:extent cx="173736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5" name="Picture 15" descr="Prisegti prie abejonė pragaras cheminė stiklinė - dovizburosu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segti prie abejonė pragaras cheminė stiklinė - dovizburosu.or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1E1EE6D" wp14:editId="6384BACA">
            <wp:simplePos x="0" y="0"/>
            <wp:positionH relativeFrom="column">
              <wp:posOffset>2522220</wp:posOffset>
            </wp:positionH>
            <wp:positionV relativeFrom="paragraph">
              <wp:posOffset>152400</wp:posOffset>
            </wp:positionV>
            <wp:extent cx="1733737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10" name="Picture 10" descr="Laboratoriniai i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boratoriniai inda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737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E4848B0" wp14:editId="561939C4">
            <wp:simplePos x="0" y="0"/>
            <wp:positionH relativeFrom="column">
              <wp:posOffset>4747260</wp:posOffset>
            </wp:positionH>
            <wp:positionV relativeFrom="paragraph">
              <wp:posOffset>320040</wp:posOffset>
            </wp:positionV>
            <wp:extent cx="998220" cy="998220"/>
            <wp:effectExtent l="0" t="0" r="0" b="0"/>
            <wp:wrapTight wrapText="bothSides">
              <wp:wrapPolygon edited="0">
                <wp:start x="0" y="0"/>
                <wp:lineTo x="0" y="21023"/>
                <wp:lineTo x="21023" y="21023"/>
                <wp:lineTo x="21023" y="0"/>
                <wp:lineTo x="0" y="0"/>
              </wp:wrapPolygon>
            </wp:wrapTight>
            <wp:docPr id="19" name="Picture 19" descr="Kolbos su plokščiu dugnu ir siauru kaklu (SIMA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bos su plokščiu dugnu ir siauru kaklu (SIMAX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5978732" wp14:editId="512A8146">
            <wp:simplePos x="0" y="0"/>
            <wp:positionH relativeFrom="margin">
              <wp:align>center</wp:align>
            </wp:positionH>
            <wp:positionV relativeFrom="paragraph">
              <wp:posOffset>3421380</wp:posOffset>
            </wp:positionV>
            <wp:extent cx="133731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0" name="Picture 20" descr="BFK3 Lab24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FK3 Lab24.l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4" w:rsidRP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P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Pr="00954CB4" w:rsidRDefault="004572AA" w:rsidP="00954CB4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1F686AC" wp14:editId="19996FF8">
            <wp:simplePos x="0" y="0"/>
            <wp:positionH relativeFrom="column">
              <wp:posOffset>548640</wp:posOffset>
            </wp:positionH>
            <wp:positionV relativeFrom="paragraph">
              <wp:posOffset>229235</wp:posOffset>
            </wp:positionV>
            <wp:extent cx="1211580" cy="1211580"/>
            <wp:effectExtent l="0" t="0" r="7620" b="762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2" name="Picture 12" descr="Laboratoriniai stiklo in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boratoriniai stiklo inda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B4" w:rsidRP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P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Default="00954CB4" w:rsidP="00954CB4">
      <w:pPr>
        <w:rPr>
          <w:rFonts w:ascii="Times New Roman" w:hAnsi="Times New Roman" w:cs="Times New Roman"/>
          <w:sz w:val="52"/>
          <w:szCs w:val="52"/>
        </w:rPr>
      </w:pPr>
    </w:p>
    <w:p w:rsidR="00954CB4" w:rsidRDefault="00954CB4" w:rsidP="00954CB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</w:t>
      </w:r>
      <w:r w:rsidRPr="00954CB4">
        <w:rPr>
          <w:rFonts w:ascii="Times New Roman" w:hAnsi="Times New Roman" w:cs="Times New Roman"/>
          <w:b/>
          <w:sz w:val="48"/>
          <w:szCs w:val="48"/>
        </w:rPr>
        <w:t xml:space="preserve">KOKIŲ JUNGINIŲ MOLEKULĖS 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932E98" w:rsidRDefault="00954CB4" w:rsidP="00954CB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78B186F" wp14:editId="4E351897">
            <wp:simplePos x="0" y="0"/>
            <wp:positionH relativeFrom="column">
              <wp:posOffset>2316480</wp:posOffset>
            </wp:positionH>
            <wp:positionV relativeFrom="paragraph">
              <wp:posOffset>464820</wp:posOffset>
            </wp:positionV>
            <wp:extent cx="1112140" cy="1081405"/>
            <wp:effectExtent l="0" t="0" r="0" b="4445"/>
            <wp:wrapTight wrapText="bothSides">
              <wp:wrapPolygon edited="0">
                <wp:start x="11842" y="0"/>
                <wp:lineTo x="10362" y="1522"/>
                <wp:lineTo x="3331" y="6849"/>
                <wp:lineTo x="1480" y="8752"/>
                <wp:lineTo x="0" y="11415"/>
                <wp:lineTo x="0" y="15220"/>
                <wp:lineTo x="6291" y="19025"/>
                <wp:lineTo x="10362" y="19025"/>
                <wp:lineTo x="12583" y="20547"/>
                <wp:lineTo x="12953" y="21308"/>
                <wp:lineTo x="17023" y="21308"/>
                <wp:lineTo x="17393" y="20547"/>
                <wp:lineTo x="20354" y="19025"/>
                <wp:lineTo x="20724" y="15601"/>
                <wp:lineTo x="20354" y="5708"/>
                <wp:lineTo x="17393" y="1522"/>
                <wp:lineTo x="15543" y="0"/>
                <wp:lineTo x="11842" y="0"/>
              </wp:wrapPolygon>
            </wp:wrapTight>
            <wp:docPr id="45" name="Picture 45" descr="File:Sulfur-trioxide-3D-vdW.pn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Sulfur-trioxide-3D-vdW.png - Wikipe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4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0E254ACC" wp14:editId="47B32616">
            <wp:simplePos x="0" y="0"/>
            <wp:positionH relativeFrom="margin">
              <wp:posOffset>6393180</wp:posOffset>
            </wp:positionH>
            <wp:positionV relativeFrom="paragraph">
              <wp:posOffset>3279140</wp:posOffset>
            </wp:positionV>
            <wp:extent cx="124206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02" y="21351"/>
                <wp:lineTo x="21202" y="0"/>
                <wp:lineTo x="0" y="0"/>
              </wp:wrapPolygon>
            </wp:wrapTight>
            <wp:docPr id="41" name="Picture 41" descr="El Metano, Spacefilling Modelo, La Molécula De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Metano, Spacefilling Modelo, La Molécula De imagen png - imagen 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7A55322F" wp14:editId="317336B4">
            <wp:simplePos x="0" y="0"/>
            <wp:positionH relativeFrom="column">
              <wp:posOffset>3633470</wp:posOffset>
            </wp:positionH>
            <wp:positionV relativeFrom="paragraph">
              <wp:posOffset>3669030</wp:posOffset>
            </wp:positionV>
            <wp:extent cx="1524635" cy="959485"/>
            <wp:effectExtent l="0" t="0" r="0" b="0"/>
            <wp:wrapTight wrapText="bothSides">
              <wp:wrapPolygon edited="0">
                <wp:start x="0" y="0"/>
                <wp:lineTo x="0" y="21014"/>
                <wp:lineTo x="21321" y="21014"/>
                <wp:lineTo x="21321" y="0"/>
                <wp:lineTo x="0" y="0"/>
              </wp:wrapPolygon>
            </wp:wrapTight>
            <wp:docPr id="42" name="Picture 42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lo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1E9AB216" wp14:editId="2FAEB156">
            <wp:simplePos x="0" y="0"/>
            <wp:positionH relativeFrom="column">
              <wp:posOffset>883920</wp:posOffset>
            </wp:positionH>
            <wp:positionV relativeFrom="paragraph">
              <wp:posOffset>3496422</wp:posOffset>
            </wp:positionV>
            <wp:extent cx="1605440" cy="1128395"/>
            <wp:effectExtent l="0" t="0" r="0" b="0"/>
            <wp:wrapTight wrapText="bothSides">
              <wp:wrapPolygon edited="0">
                <wp:start x="0" y="0"/>
                <wp:lineTo x="0" y="21150"/>
                <wp:lineTo x="21275" y="21150"/>
                <wp:lineTo x="21275" y="0"/>
                <wp:lineTo x="0" y="0"/>
              </wp:wrapPolygon>
            </wp:wrapTight>
            <wp:docPr id="40" name="Picture 40" descr="Anglies yra ... anglies atomas. Anglies mas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lies yra ... anglies atomas. Anglies masė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064F21A3" wp14:editId="24CA20FD">
            <wp:simplePos x="0" y="0"/>
            <wp:positionH relativeFrom="margin">
              <wp:posOffset>5295900</wp:posOffset>
            </wp:positionH>
            <wp:positionV relativeFrom="paragraph">
              <wp:posOffset>1958340</wp:posOffset>
            </wp:positionV>
            <wp:extent cx="1382780" cy="876129"/>
            <wp:effectExtent l="0" t="0" r="8255" b="635"/>
            <wp:wrapTight wrapText="bothSides">
              <wp:wrapPolygon edited="0">
                <wp:start x="0" y="0"/>
                <wp:lineTo x="0" y="21146"/>
                <wp:lineTo x="21431" y="21146"/>
                <wp:lineTo x="21431" y="0"/>
                <wp:lineTo x="0" y="0"/>
              </wp:wrapPolygon>
            </wp:wrapTight>
            <wp:docPr id="43" name="Picture 43" descr="Relativna molekulsk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ivna molekulska mas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80" cy="8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E9B082C" wp14:editId="5C954C09">
            <wp:simplePos x="0" y="0"/>
            <wp:positionH relativeFrom="margin">
              <wp:align>center</wp:align>
            </wp:positionH>
            <wp:positionV relativeFrom="paragraph">
              <wp:posOffset>1996440</wp:posOffset>
            </wp:positionV>
            <wp:extent cx="1289685" cy="997585"/>
            <wp:effectExtent l="0" t="0" r="5715" b="0"/>
            <wp:wrapTight wrapText="bothSides">
              <wp:wrapPolygon edited="0">
                <wp:start x="0" y="0"/>
                <wp:lineTo x="0" y="21036"/>
                <wp:lineTo x="21377" y="21036"/>
                <wp:lineTo x="21377" y="0"/>
                <wp:lineTo x="0" y="0"/>
              </wp:wrapPolygon>
            </wp:wrapTight>
            <wp:docPr id="47" name="Picture 47" descr="chemistry-reference.com - /images/3d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mistry-reference.com - /images/3d/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968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3115A5B" wp14:editId="2BC433D8">
            <wp:simplePos x="0" y="0"/>
            <wp:positionH relativeFrom="column">
              <wp:posOffset>609600</wp:posOffset>
            </wp:positionH>
            <wp:positionV relativeFrom="paragraph">
              <wp:posOffset>2045970</wp:posOffset>
            </wp:positionV>
            <wp:extent cx="1455420" cy="1125855"/>
            <wp:effectExtent l="0" t="0" r="0" b="0"/>
            <wp:wrapTight wrapText="bothSides">
              <wp:wrapPolygon edited="0">
                <wp:start x="9047" y="0"/>
                <wp:lineTo x="7068" y="1462"/>
                <wp:lineTo x="3958" y="5117"/>
                <wp:lineTo x="3958" y="6579"/>
                <wp:lineTo x="1979" y="8772"/>
                <wp:lineTo x="0" y="12061"/>
                <wp:lineTo x="0" y="13523"/>
                <wp:lineTo x="565" y="18274"/>
                <wp:lineTo x="3110" y="20467"/>
                <wp:lineTo x="3393" y="21198"/>
                <wp:lineTo x="17812" y="21198"/>
                <wp:lineTo x="18094" y="20467"/>
                <wp:lineTo x="20639" y="18274"/>
                <wp:lineTo x="21204" y="14619"/>
                <wp:lineTo x="21204" y="11695"/>
                <wp:lineTo x="19508" y="9137"/>
                <wp:lineTo x="17529" y="5482"/>
                <wp:lineTo x="13571" y="1096"/>
                <wp:lineTo x="12157" y="0"/>
                <wp:lineTo x="9047" y="0"/>
              </wp:wrapPolygon>
            </wp:wrapTight>
            <wp:docPr id="48" name="Picture 48" descr="Kaip rasti vienos medžiagos molekulės mas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ip rasti vienos medžiagos molekulės masę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069CE3C" wp14:editId="16199BCE">
            <wp:simplePos x="0" y="0"/>
            <wp:positionH relativeFrom="column">
              <wp:posOffset>3954780</wp:posOffset>
            </wp:positionH>
            <wp:positionV relativeFrom="paragraph">
              <wp:posOffset>579120</wp:posOffset>
            </wp:positionV>
            <wp:extent cx="1251585" cy="860425"/>
            <wp:effectExtent l="0" t="0" r="5715" b="0"/>
            <wp:wrapTight wrapText="bothSides">
              <wp:wrapPolygon edited="0">
                <wp:start x="6247" y="0"/>
                <wp:lineTo x="4274" y="1435"/>
                <wp:lineTo x="658" y="6695"/>
                <wp:lineTo x="658" y="10043"/>
                <wp:lineTo x="1973" y="18173"/>
                <wp:lineTo x="7562" y="20086"/>
                <wp:lineTo x="13479" y="21042"/>
                <wp:lineTo x="15781" y="21042"/>
                <wp:lineTo x="20712" y="16260"/>
                <wp:lineTo x="21370" y="10043"/>
                <wp:lineTo x="21370" y="4304"/>
                <wp:lineTo x="15452" y="956"/>
                <wp:lineTo x="8548" y="0"/>
                <wp:lineTo x="6247" y="0"/>
              </wp:wrapPolygon>
            </wp:wrapTight>
            <wp:docPr id="46" name="Picture 46" descr="File:Chlorine-3D-vdW.png - 维基百科，自由的百科全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Chlorine-3D-vdW.png - 维基百科，自由的百科全书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15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7BE8C45" wp14:editId="44182927">
            <wp:simplePos x="0" y="0"/>
            <wp:positionH relativeFrom="column">
              <wp:posOffset>5965825</wp:posOffset>
            </wp:positionH>
            <wp:positionV relativeFrom="paragraph">
              <wp:posOffset>594360</wp:posOffset>
            </wp:positionV>
            <wp:extent cx="126301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176" y="21047"/>
                <wp:lineTo x="21176" y="0"/>
                <wp:lineTo x="0" y="0"/>
              </wp:wrapPolygon>
            </wp:wrapTight>
            <wp:docPr id="50" name="Picture 50" descr="Koks yra vandenilio atominis skaičius? Vandenilis - kas tai yra? Cheminės  ir fizinės vandenilio savyb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ks yra vandenilio atominis skaičius? Vandenilis - kas tai yra? Cheminės  ir fizinės vandenilio savybė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0CE0C90" wp14:editId="7BC4A489">
            <wp:simplePos x="0" y="0"/>
            <wp:positionH relativeFrom="margin">
              <wp:posOffset>434340</wp:posOffset>
            </wp:positionH>
            <wp:positionV relativeFrom="paragraph">
              <wp:posOffset>373380</wp:posOffset>
            </wp:positionV>
            <wp:extent cx="1454183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23" y="21240"/>
                <wp:lineTo x="21223" y="0"/>
                <wp:lineTo x="0" y="0"/>
              </wp:wrapPolygon>
            </wp:wrapTight>
            <wp:docPr id="44" name="Picture 44" descr="Relativna molekulsk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ivna molekulska mas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8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</w:t>
      </w:r>
      <w:r w:rsidRPr="00954CB4">
        <w:rPr>
          <w:rFonts w:ascii="Times New Roman" w:hAnsi="Times New Roman" w:cs="Times New Roman"/>
          <w:b/>
          <w:sz w:val="48"/>
          <w:szCs w:val="48"/>
        </w:rPr>
        <w:t>PAVAIZDUOTOS?</w:t>
      </w:r>
      <w:r w:rsidRPr="00954CB4">
        <w:rPr>
          <w:noProof/>
        </w:rPr>
        <w:t xml:space="preserve"> </w:t>
      </w: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P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32E98" w:rsidRDefault="00932E98" w:rsidP="00932E98">
      <w:pPr>
        <w:rPr>
          <w:rFonts w:ascii="Times New Roman" w:hAnsi="Times New Roman" w:cs="Times New Roman"/>
          <w:sz w:val="48"/>
          <w:szCs w:val="48"/>
        </w:rPr>
      </w:pPr>
    </w:p>
    <w:p w:rsidR="00954CB4" w:rsidRDefault="00932E98" w:rsidP="00932E98">
      <w:pPr>
        <w:tabs>
          <w:tab w:val="left" w:pos="72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932E98" w:rsidRDefault="00932E98" w:rsidP="00932E98">
      <w:pPr>
        <w:tabs>
          <w:tab w:val="left" w:pos="720"/>
        </w:tabs>
        <w:rPr>
          <w:rFonts w:ascii="Times New Roman" w:hAnsi="Times New Roman" w:cs="Times New Roman"/>
          <w:sz w:val="48"/>
          <w:szCs w:val="48"/>
        </w:rPr>
      </w:pPr>
    </w:p>
    <w:p w:rsidR="00932E98" w:rsidRDefault="00932E98" w:rsidP="00932E9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DDAC65A" wp14:editId="4CF86A73">
            <wp:simplePos x="0" y="0"/>
            <wp:positionH relativeFrom="margin">
              <wp:align>right</wp:align>
            </wp:positionH>
            <wp:positionV relativeFrom="paragraph">
              <wp:posOffset>885825</wp:posOffset>
            </wp:positionV>
            <wp:extent cx="18288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21" name="Picture 21" descr="Verslininkų pasiūlymas – erkes jūsų kieme išgaudys ekologiškai - Gryn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slininkų pasiūlymas – erkes jūsų kieme išgaudys ekologiškai - Grynas.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E98">
        <w:rPr>
          <w:rFonts w:ascii="Times New Roman" w:hAnsi="Times New Roman" w:cs="Times New Roman"/>
          <w:b/>
          <w:sz w:val="52"/>
          <w:szCs w:val="52"/>
        </w:rPr>
        <w:t>KOKIE MIŠINIŲ IŠSKYRIMO BŪDAI PAVAIZDUOTI?</w:t>
      </w:r>
    </w:p>
    <w:p w:rsidR="00477825" w:rsidRDefault="00932E98" w:rsidP="00932E98">
      <w:pPr>
        <w:tabs>
          <w:tab w:val="left" w:pos="720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73F61E1" wp14:editId="259AB434">
            <wp:simplePos x="0" y="0"/>
            <wp:positionH relativeFrom="column">
              <wp:posOffset>2476500</wp:posOffset>
            </wp:positionH>
            <wp:positionV relativeFrom="paragraph">
              <wp:posOffset>53975</wp:posOffset>
            </wp:positionV>
            <wp:extent cx="1501140" cy="1688465"/>
            <wp:effectExtent l="0" t="0" r="3810" b="6985"/>
            <wp:wrapTight wrapText="bothSides">
              <wp:wrapPolygon edited="0">
                <wp:start x="0" y="0"/>
                <wp:lineTo x="0" y="21446"/>
                <wp:lineTo x="21381" y="21446"/>
                <wp:lineTo x="21381" y="0"/>
                <wp:lineTo x="0" y="0"/>
              </wp:wrapPolygon>
            </wp:wrapTight>
            <wp:docPr id="14" name="Picture 14" descr="Distiliacija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tiliacija – Vikipedij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EA49D1E" wp14:editId="7C2C5FA3">
            <wp:simplePos x="0" y="0"/>
            <wp:positionH relativeFrom="column">
              <wp:posOffset>4465320</wp:posOffset>
            </wp:positionH>
            <wp:positionV relativeFrom="paragraph">
              <wp:posOffset>480060</wp:posOffset>
            </wp:positionV>
            <wp:extent cx="506730" cy="1013460"/>
            <wp:effectExtent l="0" t="0" r="7620" b="0"/>
            <wp:wrapTight wrapText="bothSides">
              <wp:wrapPolygon edited="0">
                <wp:start x="0" y="0"/>
                <wp:lineTo x="0" y="4466"/>
                <wp:lineTo x="6496" y="6496"/>
                <wp:lineTo x="1624" y="10150"/>
                <wp:lineTo x="1624" y="11774"/>
                <wp:lineTo x="4872" y="12992"/>
                <wp:lineTo x="0" y="18677"/>
                <wp:lineTo x="0" y="20301"/>
                <wp:lineTo x="812" y="21113"/>
                <wp:lineTo x="21113" y="21113"/>
                <wp:lineTo x="21113" y="17459"/>
                <wp:lineTo x="17053" y="12992"/>
                <wp:lineTo x="16241" y="7714"/>
                <wp:lineTo x="15429" y="6496"/>
                <wp:lineTo x="21113" y="4872"/>
                <wp:lineTo x="21113" y="0"/>
                <wp:lineTo x="0" y="0"/>
              </wp:wrapPolygon>
            </wp:wrapTight>
            <wp:docPr id="8" name="Picture 8" descr="Chemija,filtras,piltuvėlis,kūginis,mokslas - nemokamos nuotraukos.  Mediakatalo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ija,filtras,piltuvėlis,kūginis,mokslas - nemokamos nuotraukos.  Mediakatalogas.l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673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3D77DF6E" wp14:editId="3AC35C52">
            <wp:simplePos x="0" y="0"/>
            <wp:positionH relativeFrom="column">
              <wp:posOffset>2827020</wp:posOffset>
            </wp:positionH>
            <wp:positionV relativeFrom="paragraph">
              <wp:posOffset>2407920</wp:posOffset>
            </wp:positionV>
            <wp:extent cx="1702836" cy="1132205"/>
            <wp:effectExtent l="0" t="0" r="0" b="0"/>
            <wp:wrapTight wrapText="bothSides">
              <wp:wrapPolygon edited="0">
                <wp:start x="0" y="0"/>
                <wp:lineTo x="0" y="21079"/>
                <wp:lineTo x="21270" y="21079"/>
                <wp:lineTo x="21270" y="0"/>
                <wp:lineTo x="0" y="0"/>
              </wp:wrapPolygon>
            </wp:wrapTight>
            <wp:docPr id="26" name="Picture 26" descr="Make Your Own Sugar Crystals for Rock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ke Your Own Sugar Crystals for Rock Cand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36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18523EB3" wp14:editId="263C2322">
            <wp:simplePos x="0" y="0"/>
            <wp:positionH relativeFrom="column">
              <wp:posOffset>5193030</wp:posOffset>
            </wp:positionH>
            <wp:positionV relativeFrom="paragraph">
              <wp:posOffset>1958340</wp:posOffset>
            </wp:positionV>
            <wp:extent cx="540959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0559" y="21414"/>
                <wp:lineTo x="20559" y="0"/>
                <wp:lineTo x="0" y="0"/>
              </wp:wrapPolygon>
            </wp:wrapTight>
            <wp:docPr id="25" name="Picture 25" descr="Įsakymas netenka galios 2008-06-01: Suvestinė redakcija nuo 2004-08-13 iki  2008-05-31 LIETUVOS RESPUBLIKOS SVEIKATOS APSAU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Įsakymas netenka galios 2008-06-01: Suvestinė redakcija nuo 2004-08-13 iki  2008-05-31 LIETUVOS RESPUBLIKOS SVEIKATOS APSAUG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0959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977B4CA" wp14:editId="005FB401">
            <wp:simplePos x="0" y="0"/>
            <wp:positionH relativeFrom="column">
              <wp:posOffset>6644640</wp:posOffset>
            </wp:positionH>
            <wp:positionV relativeFrom="paragraph">
              <wp:posOffset>2057400</wp:posOffset>
            </wp:positionV>
            <wp:extent cx="747457" cy="1564405"/>
            <wp:effectExtent l="0" t="0" r="0" b="0"/>
            <wp:wrapTight wrapText="bothSides">
              <wp:wrapPolygon edited="0">
                <wp:start x="3854" y="0"/>
                <wp:lineTo x="7708" y="4210"/>
                <wp:lineTo x="3303" y="8419"/>
                <wp:lineTo x="7708" y="12629"/>
                <wp:lineTo x="0" y="14207"/>
                <wp:lineTo x="0" y="16838"/>
                <wp:lineTo x="551" y="21048"/>
                <wp:lineTo x="2753" y="21311"/>
                <wp:lineTo x="9359" y="21311"/>
                <wp:lineTo x="9910" y="21311"/>
                <wp:lineTo x="11562" y="21048"/>
                <wp:lineTo x="12112" y="12629"/>
                <wp:lineTo x="20921" y="4210"/>
                <wp:lineTo x="20921" y="789"/>
                <wp:lineTo x="6056" y="0"/>
                <wp:lineTo x="3854" y="0"/>
              </wp:wrapPolygon>
            </wp:wrapTight>
            <wp:docPr id="27" name="Picture 27" descr="Filtrace – WikiSkri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trace – WikiSkript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7" cy="15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0157D923" wp14:editId="2231D368">
            <wp:simplePos x="0" y="0"/>
            <wp:positionH relativeFrom="column">
              <wp:posOffset>1112520</wp:posOffset>
            </wp:positionH>
            <wp:positionV relativeFrom="paragraph">
              <wp:posOffset>3444240</wp:posOffset>
            </wp:positionV>
            <wp:extent cx="883425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963" y="21170"/>
                <wp:lineTo x="20963" y="0"/>
                <wp:lineTo x="0" y="0"/>
              </wp:wrapPolygon>
            </wp:wrapTight>
            <wp:docPr id="22" name="Picture 22" descr="Cheminių Reakcijų Modeliav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inių Reakcijų Modeliavima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57372B9C" wp14:editId="7A90E9B1">
            <wp:simplePos x="0" y="0"/>
            <wp:positionH relativeFrom="column">
              <wp:posOffset>906780</wp:posOffset>
            </wp:positionH>
            <wp:positionV relativeFrom="paragraph">
              <wp:posOffset>2034540</wp:posOffset>
            </wp:positionV>
            <wp:extent cx="1054709" cy="702041"/>
            <wp:effectExtent l="0" t="0" r="0" b="3175"/>
            <wp:wrapTight wrapText="bothSides">
              <wp:wrapPolygon edited="0">
                <wp:start x="0" y="0"/>
                <wp:lineTo x="0" y="21111"/>
                <wp:lineTo x="21080" y="21111"/>
                <wp:lineTo x="21080" y="0"/>
                <wp:lineTo x="0" y="0"/>
              </wp:wrapPolygon>
            </wp:wrapTight>
            <wp:docPr id="24" name="Picture 24" descr="Chromatografijos apibrėžimas ir pavyzdž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omatografijos apibrėžimas ir pavyzdžiai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09" cy="7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42B3B3A9" wp14:editId="03002C25">
            <wp:simplePos x="0" y="0"/>
            <wp:positionH relativeFrom="column">
              <wp:posOffset>792480</wp:posOffset>
            </wp:positionH>
            <wp:positionV relativeFrom="paragraph">
              <wp:posOffset>213360</wp:posOffset>
            </wp:positionV>
            <wp:extent cx="105156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3" name="Picture 23" descr="Tinklas statybinis, sijojimui 60x100cm. 8mm. VOREL Y-34946 Sietai sijojim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nklas statybinis, sijojimui 60x100cm. 8mm. VOREL Y-34946 Sietai sijojimu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25" w:rsidRP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P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P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P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932E98" w:rsidRDefault="00932E98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Default="00477825" w:rsidP="00477825">
      <w:pPr>
        <w:rPr>
          <w:rFonts w:ascii="Times New Roman" w:hAnsi="Times New Roman" w:cs="Times New Roman"/>
          <w:sz w:val="52"/>
          <w:szCs w:val="52"/>
        </w:rPr>
      </w:pPr>
    </w:p>
    <w:p w:rsidR="00477825" w:rsidRDefault="00462504" w:rsidP="004778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="00477825" w:rsidRPr="00477825">
        <w:rPr>
          <w:rFonts w:ascii="Times New Roman" w:hAnsi="Times New Roman" w:cs="Times New Roman"/>
          <w:b/>
          <w:sz w:val="52"/>
          <w:szCs w:val="52"/>
        </w:rPr>
        <w:t>PAVADINKITE ŠIUOS JONUS:</w:t>
      </w:r>
    </w:p>
    <w:p w:rsidR="00477825" w:rsidRDefault="00477825" w:rsidP="004778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3F1578B5" wp14:editId="35C481D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7099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216" y="21158"/>
                <wp:lineTo x="21216" y="0"/>
                <wp:lineTo x="0" y="0"/>
              </wp:wrapPolygon>
            </wp:wrapTight>
            <wp:docPr id="2" name="Picture 2" descr="Vandens sudėtis. Neorganinių junginių klas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ndens sudėtis. Neorganinių junginių klasė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608A8CED" wp14:editId="3E4D48C6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261366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1411" y="21174"/>
                <wp:lineTo x="21411" y="0"/>
                <wp:lineTo x="0" y="0"/>
              </wp:wrapPolygon>
            </wp:wrapTight>
            <wp:docPr id="4" name="Picture 4" descr="Vandens sudėtis. Neorganinių junginių klas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ndens sudėtis. Neorganinių junginių klasė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74BB4F11" wp14:editId="50D541C6">
            <wp:simplePos x="0" y="0"/>
            <wp:positionH relativeFrom="column">
              <wp:posOffset>472440</wp:posOffset>
            </wp:positionH>
            <wp:positionV relativeFrom="paragraph">
              <wp:posOffset>68580</wp:posOffset>
            </wp:positionV>
            <wp:extent cx="1781810" cy="975995"/>
            <wp:effectExtent l="0" t="0" r="8890" b="0"/>
            <wp:wrapTight wrapText="bothSides">
              <wp:wrapPolygon edited="0">
                <wp:start x="0" y="0"/>
                <wp:lineTo x="0" y="21080"/>
                <wp:lineTo x="21477" y="21080"/>
                <wp:lineTo x="21477" y="0"/>
                <wp:lineTo x="0" y="0"/>
              </wp:wrapPolygon>
            </wp:wrapTight>
            <wp:docPr id="3" name="Picture 3" descr="Hidroksido jonas (OH⁻) - 3D vaizdas - „Mozaik“ skaitmeninis išsilavinimas  ir mokym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droksido jonas (OH⁻) - 3D vaizdas - „Mozaik“ skaitmeninis išsilavinimas  ir mokymasi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477825" w:rsidRPr="00CB2828" w:rsidRDefault="00477825" w:rsidP="00477825">
      <w:pPr>
        <w:pStyle w:val="Heading1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5304"/>
        </w:tabs>
        <w:spacing w:before="0" w:after="300" w:line="630" w:lineRule="atLeast"/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5183496" wp14:editId="6CA64C42">
            <wp:simplePos x="0" y="0"/>
            <wp:positionH relativeFrom="column">
              <wp:posOffset>5265420</wp:posOffset>
            </wp:positionH>
            <wp:positionV relativeFrom="paragraph">
              <wp:posOffset>906145</wp:posOffset>
            </wp:positionV>
            <wp:extent cx="1741353" cy="953770"/>
            <wp:effectExtent l="0" t="0" r="0" b="0"/>
            <wp:wrapTight wrapText="bothSides">
              <wp:wrapPolygon edited="0">
                <wp:start x="0" y="0"/>
                <wp:lineTo x="0" y="21140"/>
                <wp:lineTo x="21269" y="21140"/>
                <wp:lineTo x="21269" y="0"/>
                <wp:lineTo x="0" y="0"/>
              </wp:wrapPolygon>
            </wp:wrapTight>
            <wp:docPr id="1" name="Picture 1" descr="https://www.mozaweb.com/lt/mozaik3D/KEM/szervetlen/h3o/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zaweb.com/lt/mozaik3D/KEM/szervetlen/h3o/96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1353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2A3C82EF" wp14:editId="6E77E735">
            <wp:simplePos x="0" y="0"/>
            <wp:positionH relativeFrom="margin">
              <wp:posOffset>2870200</wp:posOffset>
            </wp:positionH>
            <wp:positionV relativeFrom="paragraph">
              <wp:posOffset>709295</wp:posOffset>
            </wp:positionV>
            <wp:extent cx="158496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288" y="21236"/>
                <wp:lineTo x="21288" y="0"/>
                <wp:lineTo x="0" y="0"/>
              </wp:wrapPolygon>
            </wp:wrapTight>
            <wp:docPr id="54" name="Picture 54" descr="Notación de Lewis (artículo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ación de Lewis (artículo) | Khan Academ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  <w:vertAlign w:val="superscript"/>
        </w:rPr>
        <w:tab/>
        <w:t xml:space="preserve">   </w:t>
      </w:r>
      <w:r w:rsidRPr="00CB2828"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</w:rPr>
        <w:t>NH</w:t>
      </w:r>
      <w:r w:rsidRPr="00CB2828"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  <w:vertAlign w:val="subscript"/>
        </w:rPr>
        <w:t>4</w:t>
      </w:r>
      <w:r w:rsidRPr="00CB2828"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</w:rPr>
        <w:t xml:space="preserve"> </w:t>
      </w:r>
      <w:r w:rsidRPr="00CB2828">
        <w:rPr>
          <w:rFonts w:ascii="Times New Roman" w:eastAsia="Times New Roman" w:hAnsi="Times New Roman" w:cs="Times New Roman"/>
          <w:b/>
          <w:bCs/>
          <w:color w:val="000000"/>
          <w:kern w:val="36"/>
          <w:sz w:val="96"/>
          <w:szCs w:val="96"/>
          <w:vertAlign w:val="superscript"/>
        </w:rPr>
        <w:t>+</w:t>
      </w:r>
    </w:p>
    <w:p w:rsidR="00602233" w:rsidRDefault="00477825" w:rsidP="0047782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3336E96" wp14:editId="57264DA1">
            <wp:simplePos x="0" y="0"/>
            <wp:positionH relativeFrom="column">
              <wp:posOffset>3533341</wp:posOffset>
            </wp:positionH>
            <wp:positionV relativeFrom="paragraph">
              <wp:posOffset>1111885</wp:posOffset>
            </wp:positionV>
            <wp:extent cx="1732280" cy="948800"/>
            <wp:effectExtent l="0" t="0" r="1270" b="3810"/>
            <wp:wrapTight wrapText="bothSides">
              <wp:wrapPolygon edited="0">
                <wp:start x="0" y="0"/>
                <wp:lineTo x="0" y="21253"/>
                <wp:lineTo x="21378" y="21253"/>
                <wp:lineTo x="21378" y="0"/>
                <wp:lineTo x="0" y="0"/>
              </wp:wrapPolygon>
            </wp:wrapTight>
            <wp:docPr id="29" name="Picture 29" descr="https://www.mozaweb.com/lt/mozaik3D/KEM/szervetlen/co3/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zaweb.com/lt/mozaik3D/KEM/szervetlen/co3/9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9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4308AEF8" wp14:editId="3F2D3570">
            <wp:simplePos x="0" y="0"/>
            <wp:positionH relativeFrom="column">
              <wp:posOffset>1545590</wp:posOffset>
            </wp:positionH>
            <wp:positionV relativeFrom="paragraph">
              <wp:posOffset>1310005</wp:posOffset>
            </wp:positionV>
            <wp:extent cx="1396489" cy="1060315"/>
            <wp:effectExtent l="0" t="0" r="0" b="0"/>
            <wp:wrapTight wrapText="bothSides">
              <wp:wrapPolygon edited="0">
                <wp:start x="9430" y="388"/>
                <wp:lineTo x="2063" y="4659"/>
                <wp:lineTo x="295" y="5824"/>
                <wp:lineTo x="589" y="7377"/>
                <wp:lineTo x="4126" y="13589"/>
                <wp:lineTo x="3241" y="15142"/>
                <wp:lineTo x="4126" y="17472"/>
                <wp:lineTo x="12377" y="19801"/>
                <wp:lineTo x="12671" y="20966"/>
                <wp:lineTo x="15029" y="20966"/>
                <wp:lineTo x="16502" y="19801"/>
                <wp:lineTo x="18859" y="15530"/>
                <wp:lineTo x="18565" y="13589"/>
                <wp:lineTo x="20922" y="12424"/>
                <wp:lineTo x="19744" y="11259"/>
                <wp:lineTo x="12082" y="7377"/>
                <wp:lineTo x="12082" y="1941"/>
                <wp:lineTo x="11787" y="388"/>
                <wp:lineTo x="9430" y="388"/>
              </wp:wrapPolygon>
            </wp:wrapTight>
            <wp:docPr id="28" name="Picture 28" descr="https://upload.wikimedia.org/wikipedia/commons/5/50/Sulfate-ion-2D-dimen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0/Sulfate-ion-2D-dimension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89" cy="1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249EB0E0" wp14:editId="76F44FE6">
            <wp:simplePos x="0" y="0"/>
            <wp:positionH relativeFrom="column">
              <wp:posOffset>701040</wp:posOffset>
            </wp:positionH>
            <wp:positionV relativeFrom="paragraph">
              <wp:posOffset>66040</wp:posOffset>
            </wp:positionV>
            <wp:extent cx="1743710" cy="1033145"/>
            <wp:effectExtent l="0" t="0" r="8890" b="0"/>
            <wp:wrapTight wrapText="bothSides">
              <wp:wrapPolygon edited="0">
                <wp:start x="0" y="0"/>
                <wp:lineTo x="0" y="21109"/>
                <wp:lineTo x="21474" y="21109"/>
                <wp:lineTo x="21474" y="0"/>
                <wp:lineTo x="0" y="0"/>
              </wp:wrapPolygon>
            </wp:wrapTight>
            <wp:docPr id="5" name="Picture 5" descr="Ammoniakwasser -. Wasserzusammensetz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moniakwasser -. Wasserzusammensetzu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233" w:rsidRPr="00602233" w:rsidRDefault="00602233" w:rsidP="00602233">
      <w:pPr>
        <w:rPr>
          <w:rFonts w:ascii="Times New Roman" w:hAnsi="Times New Roman" w:cs="Times New Roman"/>
          <w:sz w:val="52"/>
          <w:szCs w:val="52"/>
        </w:rPr>
      </w:pPr>
    </w:p>
    <w:p w:rsidR="00602233" w:rsidRDefault="00602233" w:rsidP="00602233">
      <w:pPr>
        <w:rPr>
          <w:rFonts w:ascii="Times New Roman" w:hAnsi="Times New Roman" w:cs="Times New Roman"/>
          <w:sz w:val="52"/>
          <w:szCs w:val="52"/>
        </w:rPr>
      </w:pPr>
    </w:p>
    <w:p w:rsidR="00477825" w:rsidRDefault="00477825" w:rsidP="00602233">
      <w:pPr>
        <w:ind w:firstLine="720"/>
        <w:rPr>
          <w:rFonts w:ascii="Times New Roman" w:hAnsi="Times New Roman" w:cs="Times New Roman"/>
          <w:sz w:val="52"/>
          <w:szCs w:val="52"/>
        </w:rPr>
      </w:pPr>
    </w:p>
    <w:p w:rsidR="00602233" w:rsidRDefault="00602233" w:rsidP="00602233">
      <w:pPr>
        <w:ind w:firstLine="720"/>
        <w:rPr>
          <w:rFonts w:ascii="Times New Roman" w:hAnsi="Times New Roman" w:cs="Times New Roman"/>
          <w:sz w:val="52"/>
          <w:szCs w:val="52"/>
        </w:rPr>
      </w:pPr>
    </w:p>
    <w:p w:rsidR="00602233" w:rsidRDefault="00602233" w:rsidP="00602233">
      <w:pPr>
        <w:ind w:firstLine="720"/>
        <w:rPr>
          <w:rFonts w:ascii="Times New Roman" w:hAnsi="Times New Roman" w:cs="Times New Roman"/>
          <w:sz w:val="52"/>
          <w:szCs w:val="52"/>
        </w:rPr>
      </w:pPr>
    </w:p>
    <w:p w:rsidR="00602233" w:rsidRDefault="008241F5" w:rsidP="00602233">
      <w:pPr>
        <w:ind w:firstLine="72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3A139DEE" wp14:editId="1D9E7FAA">
            <wp:simplePos x="0" y="0"/>
            <wp:positionH relativeFrom="column">
              <wp:posOffset>6073140</wp:posOffset>
            </wp:positionH>
            <wp:positionV relativeFrom="paragraph">
              <wp:posOffset>1955165</wp:posOffset>
            </wp:positionV>
            <wp:extent cx="196596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53" name="Picture 53" descr="Anglies molekulės C60 modelis | Chemija | Gamtos mokslai | Mokslo  technolog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lies molekulės C60 modelis | Chemija | Gamtos mokslai | Mokslo  technologijo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693AB37A" wp14:editId="0C044FAD">
            <wp:simplePos x="0" y="0"/>
            <wp:positionH relativeFrom="column">
              <wp:posOffset>4305935</wp:posOffset>
            </wp:positionH>
            <wp:positionV relativeFrom="paragraph">
              <wp:posOffset>906780</wp:posOffset>
            </wp:positionV>
            <wp:extent cx="1485265" cy="1470660"/>
            <wp:effectExtent l="0" t="0" r="635" b="0"/>
            <wp:wrapTight wrapText="bothSides">
              <wp:wrapPolygon edited="0">
                <wp:start x="0" y="0"/>
                <wp:lineTo x="0" y="21264"/>
                <wp:lineTo x="21332" y="21264"/>
                <wp:lineTo x="21332" y="0"/>
                <wp:lineTo x="0" y="0"/>
              </wp:wrapPolygon>
            </wp:wrapTight>
            <wp:docPr id="49" name="Picture 49" descr="https://i0.wp.com/examer.ru/i/theory/chem/1025/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examer.ru/i/theory/chem/1025/5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33">
        <w:rPr>
          <w:noProof/>
        </w:rPr>
        <w:drawing>
          <wp:anchor distT="0" distB="0" distL="114300" distR="114300" simplePos="0" relativeHeight="251761664" behindDoc="1" locked="0" layoutInCell="1" allowOverlap="1" wp14:anchorId="5FCF7352" wp14:editId="3487FC50">
            <wp:simplePos x="0" y="0"/>
            <wp:positionH relativeFrom="margin">
              <wp:align>right</wp:align>
            </wp:positionH>
            <wp:positionV relativeFrom="paragraph">
              <wp:posOffset>778510</wp:posOffset>
            </wp:positionV>
            <wp:extent cx="1333500" cy="1295400"/>
            <wp:effectExtent l="0" t="0" r="0" b="0"/>
            <wp:wrapTight wrapText="bothSides">
              <wp:wrapPolygon edited="0">
                <wp:start x="3394" y="0"/>
                <wp:lineTo x="0" y="0"/>
                <wp:lineTo x="0" y="3176"/>
                <wp:lineTo x="3394" y="5082"/>
                <wp:lineTo x="2469" y="8576"/>
                <wp:lineTo x="2469" y="10165"/>
                <wp:lineTo x="617" y="13659"/>
                <wp:lineTo x="617" y="13976"/>
                <wp:lineTo x="3086" y="15247"/>
                <wp:lineTo x="0" y="15247"/>
                <wp:lineTo x="0" y="19059"/>
                <wp:lineTo x="3394" y="20329"/>
                <wp:lineTo x="4629" y="20329"/>
                <wp:lineTo x="15120" y="19694"/>
                <wp:lineTo x="19131" y="18424"/>
                <wp:lineTo x="18206" y="15247"/>
                <wp:lineTo x="21291" y="9847"/>
                <wp:lineTo x="21291" y="8576"/>
                <wp:lineTo x="18206" y="5082"/>
                <wp:lineTo x="20057" y="0"/>
                <wp:lineTo x="3394" y="0"/>
              </wp:wrapPolygon>
            </wp:wrapTight>
            <wp:docPr id="55" name="Picture 55" descr="Kokių rūšių krištolo gardelės. Atominės kristalų gardel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kių rūšių krištolo gardelės. Atominės kristalų gardelė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33" w:rsidRPr="00602233">
        <w:rPr>
          <w:rFonts w:ascii="Times New Roman" w:hAnsi="Times New Roman" w:cs="Times New Roman"/>
          <w:b/>
          <w:sz w:val="52"/>
          <w:szCs w:val="52"/>
        </w:rPr>
        <w:t>KOKIŲ CHEMINIŲ JUNGINIŲ STRUKTŪRA PAVAIZDUOTA?</w:t>
      </w:r>
    </w:p>
    <w:p w:rsidR="00852B1F" w:rsidRDefault="008241F5" w:rsidP="00602233">
      <w:pPr>
        <w:ind w:firstLine="720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605CA308" wp14:editId="5CE74923">
            <wp:simplePos x="0" y="0"/>
            <wp:positionH relativeFrom="page">
              <wp:posOffset>4084320</wp:posOffset>
            </wp:positionH>
            <wp:positionV relativeFrom="paragraph">
              <wp:posOffset>3002915</wp:posOffset>
            </wp:positionV>
            <wp:extent cx="1363980" cy="1363980"/>
            <wp:effectExtent l="0" t="0" r="7620" b="7620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60" name="Picture 60" descr="kgi_c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gi_chemij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76076751" wp14:editId="15139693">
            <wp:simplePos x="0" y="0"/>
            <wp:positionH relativeFrom="margin">
              <wp:align>right</wp:align>
            </wp:positionH>
            <wp:positionV relativeFrom="paragraph">
              <wp:posOffset>3073400</wp:posOffset>
            </wp:positionV>
            <wp:extent cx="1501140" cy="1290320"/>
            <wp:effectExtent l="0" t="0" r="3810" b="5080"/>
            <wp:wrapTight wrapText="bothSides">
              <wp:wrapPolygon edited="0">
                <wp:start x="0" y="0"/>
                <wp:lineTo x="0" y="21366"/>
                <wp:lineTo x="21381" y="21366"/>
                <wp:lineTo x="21381" y="0"/>
                <wp:lineTo x="0" y="0"/>
              </wp:wrapPolygon>
            </wp:wrapTight>
            <wp:docPr id="56" name="Picture 56" descr="Структура кристаллов — Знаешь 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руктура кристаллов — Знаешь как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114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71CF4572" wp14:editId="37A82A4A">
            <wp:simplePos x="0" y="0"/>
            <wp:positionH relativeFrom="column">
              <wp:posOffset>4533265</wp:posOffset>
            </wp:positionH>
            <wp:positionV relativeFrom="paragraph">
              <wp:posOffset>1537335</wp:posOffset>
            </wp:positionV>
            <wp:extent cx="160655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258" y="21341"/>
                <wp:lineTo x="21258" y="0"/>
                <wp:lineTo x="0" y="0"/>
              </wp:wrapPolygon>
            </wp:wrapTight>
            <wp:docPr id="57" name="Picture 57" descr="Materijos struktūra. Krištolinių gardelių tip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erijos struktūra. Krištolinių gardelių tipai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45DE4052" wp14:editId="7A566D37">
            <wp:simplePos x="0" y="0"/>
            <wp:positionH relativeFrom="column">
              <wp:posOffset>571500</wp:posOffset>
            </wp:positionH>
            <wp:positionV relativeFrom="paragraph">
              <wp:posOffset>1762760</wp:posOffset>
            </wp:positionV>
            <wp:extent cx="1924685" cy="1478157"/>
            <wp:effectExtent l="0" t="0" r="0" b="8255"/>
            <wp:wrapTight wrapText="bothSides">
              <wp:wrapPolygon edited="0">
                <wp:start x="0" y="0"/>
                <wp:lineTo x="0" y="21442"/>
                <wp:lineTo x="21379" y="21442"/>
                <wp:lineTo x="21379" y="0"/>
                <wp:lineTo x="0" y="0"/>
              </wp:wrapPolygon>
            </wp:wrapTight>
            <wp:docPr id="59" name="Picture 59" descr="Kristalline Struktur von Metallen. Kristallines Gitter von Met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istalline Struktur von Metallen. Kristallines Gitter von Metalle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6D8F6C20" wp14:editId="32340475">
            <wp:simplePos x="0" y="0"/>
            <wp:positionH relativeFrom="column">
              <wp:posOffset>2781300</wp:posOffset>
            </wp:positionH>
            <wp:positionV relativeFrom="paragraph">
              <wp:posOffset>1727835</wp:posOffset>
            </wp:positionV>
            <wp:extent cx="1303020" cy="1097915"/>
            <wp:effectExtent l="0" t="0" r="0" b="6985"/>
            <wp:wrapTight wrapText="bothSides">
              <wp:wrapPolygon edited="0">
                <wp:start x="0" y="0"/>
                <wp:lineTo x="0" y="21363"/>
                <wp:lineTo x="21158" y="21363"/>
                <wp:lineTo x="21158" y="0"/>
                <wp:lineTo x="0" y="0"/>
              </wp:wrapPolygon>
            </wp:wrapTight>
            <wp:docPr id="58" name="Picture 58" descr="Slay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ayt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33">
        <w:rPr>
          <w:noProof/>
        </w:rPr>
        <w:drawing>
          <wp:anchor distT="0" distB="0" distL="114300" distR="114300" simplePos="0" relativeHeight="251757568" behindDoc="1" locked="0" layoutInCell="1" allowOverlap="1" wp14:anchorId="55612581" wp14:editId="0AE8ACBE">
            <wp:simplePos x="0" y="0"/>
            <wp:positionH relativeFrom="column">
              <wp:posOffset>2621280</wp:posOffset>
            </wp:positionH>
            <wp:positionV relativeFrom="paragraph">
              <wp:posOffset>59055</wp:posOffset>
            </wp:positionV>
            <wp:extent cx="121920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263" y="21235"/>
                <wp:lineTo x="21263" y="0"/>
                <wp:lineTo x="0" y="0"/>
              </wp:wrapPolygon>
            </wp:wrapTight>
            <wp:docPr id="52" name="Picture 52" descr="C:\Users\Laimute\AppData\Local\Microsoft\Windows\INetCache\Content.MSO\2A9D5F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imute\AppData\Local\Microsoft\Windows\INetCache\Content.MSO\2A9D5FD6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33">
        <w:rPr>
          <w:noProof/>
        </w:rPr>
        <w:drawing>
          <wp:anchor distT="0" distB="0" distL="114300" distR="114300" simplePos="0" relativeHeight="251755520" behindDoc="1" locked="0" layoutInCell="1" allowOverlap="1" wp14:anchorId="767EA076" wp14:editId="72DEB930">
            <wp:simplePos x="0" y="0"/>
            <wp:positionH relativeFrom="column">
              <wp:posOffset>555625</wp:posOffset>
            </wp:positionH>
            <wp:positionV relativeFrom="paragraph">
              <wp:posOffset>20955</wp:posOffset>
            </wp:positionV>
            <wp:extent cx="166497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254" y="21236"/>
                <wp:lineTo x="21254" y="0"/>
                <wp:lineTo x="0" y="0"/>
              </wp:wrapPolygon>
            </wp:wrapTight>
            <wp:docPr id="51" name="Picture 51" descr="Vandeniliniai ryšiai | lig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deniliniai ryšiai | ligos.l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B1F" w:rsidRPr="00852B1F" w:rsidRDefault="00852B1F" w:rsidP="00852B1F">
      <w:pPr>
        <w:rPr>
          <w:rFonts w:ascii="Times New Roman" w:hAnsi="Times New Roman" w:cs="Times New Roman"/>
          <w:sz w:val="52"/>
          <w:szCs w:val="52"/>
        </w:rPr>
      </w:pPr>
    </w:p>
    <w:p w:rsidR="00852B1F" w:rsidRPr="00852B1F" w:rsidRDefault="00852B1F" w:rsidP="00852B1F">
      <w:pPr>
        <w:rPr>
          <w:rFonts w:ascii="Times New Roman" w:hAnsi="Times New Roman" w:cs="Times New Roman"/>
          <w:sz w:val="52"/>
          <w:szCs w:val="52"/>
        </w:rPr>
      </w:pPr>
    </w:p>
    <w:p w:rsidR="00852B1F" w:rsidRDefault="00852B1F" w:rsidP="00852B1F">
      <w:pPr>
        <w:rPr>
          <w:rFonts w:ascii="Times New Roman" w:hAnsi="Times New Roman" w:cs="Times New Roman"/>
          <w:sz w:val="52"/>
          <w:szCs w:val="52"/>
        </w:rPr>
      </w:pPr>
    </w:p>
    <w:p w:rsidR="00602233" w:rsidRDefault="00852B1F" w:rsidP="00852B1F">
      <w:pPr>
        <w:tabs>
          <w:tab w:val="left" w:pos="120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852B1F" w:rsidRPr="00852B1F" w:rsidRDefault="00852B1F" w:rsidP="00852B1F">
      <w:pPr>
        <w:tabs>
          <w:tab w:val="left" w:pos="120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                                     </w:t>
      </w:r>
      <w:r w:rsidRPr="00852B1F">
        <w:rPr>
          <w:rFonts w:ascii="Times New Roman" w:hAnsi="Times New Roman" w:cs="Times New Roman"/>
          <w:b/>
          <w:sz w:val="52"/>
          <w:szCs w:val="52"/>
        </w:rPr>
        <w:t>TIRPALAI</w:t>
      </w:r>
    </w:p>
    <w:p w:rsidR="00852B1F" w:rsidRPr="00783F4D" w:rsidRDefault="00852B1F" w:rsidP="00852B1F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852B1F" w:rsidRPr="005E49BD" w:rsidRDefault="005E49BD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852B1F" w:rsidRPr="005E49BD">
        <w:rPr>
          <w:rFonts w:ascii="Times New Roman" w:hAnsi="Times New Roman" w:cs="Times New Roman"/>
          <w:b/>
          <w:sz w:val="32"/>
          <w:szCs w:val="32"/>
          <w:lang w:val="lt-LT"/>
        </w:rPr>
        <w:t xml:space="preserve">- </w:t>
      </w:r>
      <w:r w:rsidR="00852B1F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medžiaga, kurioje tirpinama kita medžiaga.</w:t>
      </w:r>
    </w:p>
    <w:p w:rsidR="00852B1F" w:rsidRPr="005E49BD" w:rsidRDefault="00852B1F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lang w:val="lt-LT"/>
        </w:rPr>
        <w:t xml:space="preserve">             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-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ta medžiaga, kurią beriame, pilame ar pučiame į tirpiklį.</w:t>
      </w:r>
    </w:p>
    <w:p w:rsidR="00852B1F" w:rsidRPr="005E49BD" w:rsidRDefault="00852B1F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           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-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tirpiklis + tirpinys</w:t>
      </w:r>
    </w:p>
    <w:p w:rsidR="00852B1F" w:rsidRPr="005E49BD" w:rsidRDefault="00852B1F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           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-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tirpalas, kuriame yra didžiausia ištirpusios medžiagos masė  </w:t>
      </w:r>
    </w:p>
    <w:p w:rsidR="00852B1F" w:rsidRPr="005E49BD" w:rsidRDefault="00852B1F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             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 </w:t>
      </w: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atitinkamoje temperatūroje</w:t>
      </w:r>
    </w:p>
    <w:p w:rsidR="00852B1F" w:rsidRDefault="005E49BD" w:rsidP="005E49BD">
      <w:pPr>
        <w:pStyle w:val="ListParagraph"/>
        <w:numPr>
          <w:ilvl w:val="0"/>
          <w:numId w:val="14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="00852B1F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tirpalas, kuriame nepakeitus temperatūros dar gali tirpti tirpinama </w:t>
      </w:r>
      <w:r w:rsidR="0010286C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  <w:r w:rsidR="00852B1F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medžiaga.</w:t>
      </w:r>
    </w:p>
    <w:p w:rsidR="005E49BD" w:rsidRPr="005E49BD" w:rsidRDefault="005E49BD" w:rsidP="005E49BD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</w:p>
    <w:p w:rsidR="0010286C" w:rsidRPr="005E49BD" w:rsidRDefault="00852B1F" w:rsidP="005E49BD">
      <w:pPr>
        <w:pStyle w:val="ListParagraph"/>
        <w:numPr>
          <w:ilvl w:val="0"/>
          <w:numId w:val="14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tirpalas, kuriame ištirpusios medžiagos masė yra didesnė negu tos </w:t>
      </w:r>
      <w:r w:rsidR="0010286C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</w:t>
      </w:r>
    </w:p>
    <w:p w:rsidR="00852B1F" w:rsidRPr="005E49BD" w:rsidRDefault="0010286C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              </w:t>
      </w:r>
      <w:r w:rsidR="005E49BD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</w:t>
      </w:r>
      <w:r w:rsid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   </w:t>
      </w:r>
      <w:r w:rsidR="00852B1F" w:rsidRPr="005E49BD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pačios temperatūros sočiajame tirpale.</w:t>
      </w:r>
    </w:p>
    <w:p w:rsidR="005E49BD" w:rsidRPr="00B571DB" w:rsidRDefault="005E49BD" w:rsidP="005E49BD">
      <w:pPr>
        <w:pStyle w:val="ListParagraph"/>
        <w:numPr>
          <w:ilvl w:val="0"/>
          <w:numId w:val="12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B571DB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lt-LT"/>
        </w:rPr>
        <w:t xml:space="preserve"> medžiagos savybė ištirpti skystame tirpiklyje, sudarant vientisą tirpalą.</w:t>
      </w:r>
    </w:p>
    <w:p w:rsidR="005E49BD" w:rsidRPr="00B571DB" w:rsidRDefault="005E49BD" w:rsidP="005E49BD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5E49BD" w:rsidRPr="00B571DB" w:rsidRDefault="005E49BD" w:rsidP="005E49BD">
      <w:pPr>
        <w:pStyle w:val="ListParagraph"/>
        <w:numPr>
          <w:ilvl w:val="0"/>
          <w:numId w:val="12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lt-LT"/>
        </w:rPr>
        <w:t xml:space="preserve">duomenimis pagrįstas grafikas, lyginantis tirpiklio, kuris ištirps tam tikru  </w:t>
      </w:r>
    </w:p>
    <w:p w:rsidR="005E49BD" w:rsidRPr="00B571DB" w:rsidRDefault="005E49BD" w:rsidP="005E49BD">
      <w:pPr>
        <w:tabs>
          <w:tab w:val="left" w:pos="1200"/>
        </w:tabs>
        <w:spacing w:line="240" w:lineRule="auto"/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lt-LT"/>
        </w:rPr>
        <w:t xml:space="preserve">                     tirpiklio kiekiu, kiekį įvairiose temperatūrose.</w:t>
      </w:r>
    </w:p>
    <w:p w:rsidR="00F652D5" w:rsidRPr="00B571DB" w:rsidRDefault="00F652D5" w:rsidP="00F652D5">
      <w:pPr>
        <w:pStyle w:val="ListParagraph"/>
        <w:numPr>
          <w:ilvl w:val="0"/>
          <w:numId w:val="12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B571DB">
        <w:rPr>
          <w:rFonts w:ascii="Times New Roman" w:hAnsi="Times New Roman" w:cs="Times New Roman"/>
          <w:color w:val="525252"/>
          <w:sz w:val="32"/>
          <w:szCs w:val="32"/>
          <w:lang w:val="lt-LT"/>
        </w:rPr>
        <w:t>skystas vienalytis mišinys.</w:t>
      </w:r>
    </w:p>
    <w:p w:rsidR="00F652D5" w:rsidRPr="00B571DB" w:rsidRDefault="00F652D5" w:rsidP="00F652D5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F652D5" w:rsidRPr="00B571DB" w:rsidRDefault="00F652D5" w:rsidP="00F652D5">
      <w:pPr>
        <w:pStyle w:val="ListParagraph"/>
        <w:numPr>
          <w:ilvl w:val="0"/>
          <w:numId w:val="12"/>
        </w:numPr>
        <w:tabs>
          <w:tab w:val="left" w:pos="1200"/>
        </w:tabs>
        <w:spacing w:line="240" w:lineRule="auto"/>
        <w:rPr>
          <w:rFonts w:ascii="Times New Roman" w:hAnsi="Times New Roman" w:cs="Times New Roman"/>
          <w:sz w:val="32"/>
          <w:szCs w:val="32"/>
          <w:lang w:val="lt-LT"/>
        </w:rPr>
      </w:pPr>
      <w:r w:rsidRPr="00B571DB">
        <w:rPr>
          <w:rFonts w:ascii="Times New Roman" w:hAnsi="Times New Roman" w:cs="Times New Roman"/>
          <w:sz w:val="32"/>
          <w:szCs w:val="32"/>
          <w:lang w:val="lt-LT"/>
        </w:rPr>
        <w:t>svarbiausias neorganinis tirpiklis.</w:t>
      </w:r>
    </w:p>
    <w:p w:rsidR="00F652D5" w:rsidRPr="00F652D5" w:rsidRDefault="00F652D5" w:rsidP="00F652D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F652D5" w:rsidRDefault="00F652D5" w:rsidP="00F652D5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32"/>
          <w:szCs w:val="32"/>
        </w:rPr>
      </w:pPr>
    </w:p>
    <w:p w:rsidR="00852B1F" w:rsidRDefault="00852B1F" w:rsidP="00746D7E">
      <w:pPr>
        <w:pStyle w:val="ListParagraph"/>
        <w:tabs>
          <w:tab w:val="left" w:pos="1200"/>
        </w:tabs>
        <w:spacing w:line="240" w:lineRule="auto"/>
        <w:ind w:left="180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652D5">
        <w:rPr>
          <w:rFonts w:ascii="Times New Roman" w:hAnsi="Times New Roman" w:cs="Times New Roman"/>
          <w:color w:val="525252"/>
          <w:sz w:val="32"/>
          <w:szCs w:val="32"/>
        </w:rPr>
        <w:br/>
      </w:r>
      <w:r w:rsidR="00746D7E" w:rsidRPr="00746D7E">
        <w:rPr>
          <w:rFonts w:ascii="Times New Roman" w:hAnsi="Times New Roman" w:cs="Times New Roman"/>
          <w:b/>
          <w:sz w:val="52"/>
          <w:szCs w:val="52"/>
        </w:rPr>
        <w:t>MEDŽIAGŲ SAVYBĖS</w:t>
      </w:r>
    </w:p>
    <w:p w:rsidR="00746D7E" w:rsidRPr="00783F4D" w:rsidRDefault="00746D7E" w:rsidP="00746D7E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pabaigą)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 xml:space="preserve">Tyrinėjant medžiagas ieškoma – 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>Jutimo organai padeda susipažinti tik su nedaugeliu –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 xml:space="preserve"> 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>Agregatinė būsena, spalva, blizgesys, kvapas, skonis, kietumas – tai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 xml:space="preserve">Medžiagos, sudarytos iš vieno elemento atomų, vadinamos – 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>Medžiagos, sudarytos iš skirtingų elementų atomų, vadinamos –</w:t>
      </w:r>
      <w:r w:rsidRPr="00B571DB">
        <w:rPr>
          <w:rFonts w:cs="Times New Roman"/>
          <w:color w:val="525252"/>
          <w:sz w:val="28"/>
          <w:szCs w:val="28"/>
          <w:shd w:val="clear" w:color="auto" w:fill="FFFFFF"/>
          <w:lang w:val="lt-LT"/>
        </w:rPr>
        <w:t xml:space="preserve"> </w:t>
      </w:r>
    </w:p>
    <w:p w:rsidR="00746D7E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cs="Times New Roman"/>
          <w:color w:val="525252"/>
          <w:sz w:val="28"/>
          <w:szCs w:val="28"/>
          <w:shd w:val="clear" w:color="auto" w:fill="FFFFFF"/>
          <w:lang w:val="lt-LT"/>
        </w:rPr>
      </w:pPr>
    </w:p>
    <w:p w:rsidR="00C53D7C" w:rsidRPr="00B571DB" w:rsidRDefault="00746D7E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>Medžiagos savybė visiškai praleisti arba tik nereikšmingai </w:t>
      </w:r>
      <w:r w:rsidR="00C53D7C"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>atspindėti</w:t>
      </w:r>
      <w:r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>, išsklaidyti ar sugerti </w:t>
      </w:r>
      <w:r w:rsidR="00C53D7C"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 xml:space="preserve">šviesą – </w:t>
      </w:r>
    </w:p>
    <w:p w:rsidR="00C53D7C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</w:p>
    <w:p w:rsidR="00746D7E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 xml:space="preserve">Savybė, </w:t>
      </w:r>
      <w:r w:rsidRPr="00B571DB">
        <w:rPr>
          <w:rFonts w:ascii="Times New Roman" w:hAnsi="Times New Roman" w:cs="Times New Roman"/>
          <w:sz w:val="28"/>
          <w:szCs w:val="28"/>
          <w:shd w:val="clear" w:color="auto" w:fill="FBFBFB"/>
          <w:lang w:val="lt-LT"/>
        </w:rPr>
        <w:t xml:space="preserve">negrįžtamai keisti savo formą ir matmenis - </w:t>
      </w:r>
      <w:r w:rsidRPr="00B571DB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  <w:t xml:space="preserve"> </w:t>
      </w:r>
    </w:p>
    <w:p w:rsidR="00C53D7C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  <w:lang w:val="lt-LT"/>
        </w:rPr>
      </w:pPr>
    </w:p>
    <w:p w:rsidR="00746D7E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>Medžiagos savybė praleisti energiją –</w:t>
      </w:r>
    </w:p>
    <w:p w:rsidR="00C53D7C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</w:p>
    <w:p w:rsidR="00C53D7C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  <w:r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 xml:space="preserve">Dydis, rodantis medžiagos masę tūrio vienete – </w:t>
      </w:r>
    </w:p>
    <w:p w:rsidR="00C53D7C" w:rsidRPr="00B571DB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</w:pPr>
    </w:p>
    <w:p w:rsidR="00C53D7C" w:rsidRPr="00D500D3" w:rsidRDefault="00D500D3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571D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t-LT"/>
        </w:rPr>
        <w:t>Medžiagos savybė priešintis kito, už jį kietesnio, kūno įsmigimui, įspaudimui  -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500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</w:p>
    <w:p w:rsidR="00C53D7C" w:rsidRPr="00C53D7C" w:rsidRDefault="00C53D7C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AA77C1" w:rsidRDefault="00AA77C1" w:rsidP="00746D7E">
      <w:pPr>
        <w:pStyle w:val="ListParagraph"/>
        <w:tabs>
          <w:tab w:val="left" w:pos="1200"/>
        </w:tabs>
        <w:spacing w:line="240" w:lineRule="auto"/>
        <w:ind w:left="1800"/>
        <w:rPr>
          <w:rFonts w:ascii="Times New Roman" w:hAnsi="Times New Roman" w:cs="Times New Roman"/>
          <w:b/>
          <w:sz w:val="32"/>
          <w:szCs w:val="32"/>
        </w:rPr>
      </w:pPr>
    </w:p>
    <w:p w:rsidR="00AA77C1" w:rsidRDefault="00AA77C1" w:rsidP="00AA77C1"/>
    <w:p w:rsidR="00C53D7C" w:rsidRDefault="00AA77C1" w:rsidP="00AA77C1">
      <w:pPr>
        <w:tabs>
          <w:tab w:val="left" w:pos="2088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A77C1">
        <w:rPr>
          <w:rFonts w:ascii="Times New Roman" w:hAnsi="Times New Roman" w:cs="Times New Roman"/>
          <w:b/>
          <w:sz w:val="52"/>
          <w:szCs w:val="52"/>
        </w:rPr>
        <w:t>MEDŽIAGŲ SANDARA</w:t>
      </w:r>
    </w:p>
    <w:p w:rsidR="00AA77C1" w:rsidRPr="00783F4D" w:rsidRDefault="00AA77C1" w:rsidP="00AA77C1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AA77C1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tai daugelio medžiagų mažiausios dalelės, turinčios visas tos medžiagos chemines savybes.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tai mažiausios chemiškai nedalomos medžiagos dalelės.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tai teigiamąjį ar neigiamąjį elektros krūvį turinčios dalelės, kuriomis virsta atomai, prisijungę ar praradę elektronus.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branduolio dalelė, kurios krūvis +1; jo masė lygi vienam atominiam masės vienetui.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branduolio dalelė, neturinti elektros krūvio; jo masė lygi taip pat vienam atominiam masės vienetui.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neigiamą krūvį, kuris lygus –1, turinti dalelė; jo masė tokia maža, kad į ją nekreipiama dėmesio.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erdvė, kurioje elektrono buvimo tikimybė yra didžiausia.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atomas, atidavęs arba prisijungęs elektroną.</w:t>
      </w:r>
    </w:p>
    <w:p w:rsidR="00AC1A4B" w:rsidRP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elemento atomo savybė pritraukti elektronus.</w:t>
      </w:r>
    </w:p>
    <w:p w:rsidR="00AC1A4B" w:rsidRDefault="00AC1A4B" w:rsidP="00AA77C1">
      <w:pPr>
        <w:pStyle w:val="ListParagraph"/>
        <w:numPr>
          <w:ilvl w:val="0"/>
          <w:numId w:val="12"/>
        </w:num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  <w:r w:rsidRPr="00AC1A4B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 xml:space="preserve">medžiagos dalelė, kuri prisijungia elektronus. </w:t>
      </w:r>
      <w:r w:rsidRPr="00AC1A4B">
        <w:rPr>
          <w:rFonts w:ascii="Times New Roman" w:hAnsi="Times New Roman" w:cs="Times New Roman"/>
          <w:sz w:val="32"/>
          <w:szCs w:val="32"/>
          <w:lang w:val="lt-LT"/>
        </w:rPr>
        <w:br/>
      </w:r>
    </w:p>
    <w:p w:rsidR="00AC1A4B" w:rsidRDefault="00AC1A4B" w:rsidP="00AC1A4B">
      <w:p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AC1A4B" w:rsidRDefault="00AC1A4B" w:rsidP="00AC1A4B">
      <w:pPr>
        <w:tabs>
          <w:tab w:val="left" w:pos="1200"/>
        </w:tabs>
        <w:rPr>
          <w:rFonts w:ascii="Times New Roman" w:hAnsi="Times New Roman" w:cs="Times New Roman"/>
          <w:sz w:val="32"/>
          <w:szCs w:val="32"/>
          <w:lang w:val="lt-LT"/>
        </w:rPr>
      </w:pPr>
    </w:p>
    <w:p w:rsidR="00AC1A4B" w:rsidRDefault="00AC1A4B" w:rsidP="00AC1A4B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52"/>
          <w:szCs w:val="52"/>
          <w:lang w:val="lt-LT"/>
        </w:rPr>
      </w:pPr>
      <w:r w:rsidRPr="00AC1A4B">
        <w:rPr>
          <w:rFonts w:ascii="Times New Roman" w:hAnsi="Times New Roman" w:cs="Times New Roman"/>
          <w:b/>
          <w:sz w:val="52"/>
          <w:szCs w:val="52"/>
          <w:lang w:val="lt-LT"/>
        </w:rPr>
        <w:t>CHEMINĖS REAKCIJOS</w:t>
      </w:r>
    </w:p>
    <w:p w:rsidR="00AC1A4B" w:rsidRPr="00783F4D" w:rsidRDefault="00AC1A4B" w:rsidP="00AC1A4B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83F4D">
        <w:rPr>
          <w:rFonts w:ascii="Times New Roman" w:hAnsi="Times New Roman" w:cs="Times New Roman"/>
          <w:b/>
          <w:sz w:val="28"/>
          <w:szCs w:val="28"/>
          <w:lang w:val="lt-LT"/>
        </w:rPr>
        <w:t>( įrašyk sakinio pradžią)</w:t>
      </w:r>
    </w:p>
    <w:p w:rsidR="00AC1A4B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kitimai, kuriems vykstant vienos medžiagos nevirsta kitomis.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kitimai, kuriems vykstant iš vienų medžiagų susidaro kitos medžiagos.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vienos medžiagos virtimas kita.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labai svarbi sąlyga reakcijoms prasidėti vykti.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reakcija, kurios metu išsiskiria šiluma.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reakcija, kurios metu sunaudojama šiluma.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reakcijos, kurių metu iš dviejų (ar daugiau) medžiagų susidaro viena.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reakcijos, kurių metu iš vienos pradinės medžiagos susidaro dvi ar daugiau medžiagų.</w:t>
      </w:r>
    </w:p>
    <w:p w:rsidR="00424C2F" w:rsidRP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reakcijos, kurioms vykstant vienas elementas junginyje pakeičia kitą.</w:t>
      </w:r>
    </w:p>
    <w:p w:rsidR="00424C2F" w:rsidRDefault="00424C2F" w:rsidP="00424C2F">
      <w:pPr>
        <w:pStyle w:val="ListParagraph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  <w:r w:rsidRPr="00424C2F">
        <w:rPr>
          <w:rFonts w:ascii="Times New Roman" w:hAnsi="Times New Roman" w:cs="Times New Roman"/>
          <w:color w:val="525252"/>
          <w:sz w:val="32"/>
          <w:szCs w:val="32"/>
          <w:shd w:val="clear" w:color="auto" w:fill="FFFFFF"/>
          <w:lang w:val="lt-LT"/>
        </w:rPr>
        <w:t>tai savaiminis atomų branduolių skilimas.</w:t>
      </w:r>
      <w:r w:rsidRPr="00424C2F">
        <w:rPr>
          <w:rFonts w:ascii="Times New Roman" w:hAnsi="Times New Roman" w:cs="Times New Roman"/>
          <w:color w:val="525252"/>
          <w:sz w:val="32"/>
          <w:szCs w:val="32"/>
          <w:lang w:val="lt-LT"/>
        </w:rPr>
        <w:br/>
      </w:r>
      <w:r w:rsidRPr="00424C2F">
        <w:rPr>
          <w:rFonts w:ascii="Times New Roman" w:hAnsi="Times New Roman" w:cs="Times New Roman"/>
          <w:color w:val="525252"/>
          <w:sz w:val="32"/>
          <w:szCs w:val="32"/>
          <w:lang w:val="lt-LT"/>
        </w:rPr>
        <w:br/>
      </w:r>
    </w:p>
    <w:p w:rsidR="00B571DB" w:rsidRDefault="00B571DB" w:rsidP="00B571DB">
      <w:p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B571DB" w:rsidRDefault="00B571DB" w:rsidP="00B571DB">
      <w:p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B571DB" w:rsidRDefault="00B571DB" w:rsidP="00B571DB">
      <w:pPr>
        <w:tabs>
          <w:tab w:val="left" w:pos="1200"/>
        </w:tabs>
        <w:rPr>
          <w:rFonts w:ascii="Times New Roman" w:hAnsi="Times New Roman" w:cs="Times New Roman"/>
          <w:b/>
          <w:sz w:val="32"/>
          <w:szCs w:val="32"/>
          <w:lang w:val="lt-LT"/>
        </w:rPr>
      </w:pPr>
    </w:p>
    <w:p w:rsidR="00B571DB" w:rsidRDefault="00B571DB" w:rsidP="00B571DB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52"/>
          <w:szCs w:val="52"/>
          <w:lang w:val="lt-LT"/>
        </w:rPr>
      </w:pPr>
      <w:r w:rsidRPr="00B571DB">
        <w:rPr>
          <w:rFonts w:ascii="Times New Roman" w:hAnsi="Times New Roman" w:cs="Times New Roman"/>
          <w:b/>
          <w:sz w:val="52"/>
          <w:szCs w:val="52"/>
          <w:lang w:val="lt-LT"/>
        </w:rPr>
        <w:t>CHEMIJOS PRAMONĖ</w:t>
      </w:r>
    </w:p>
    <w:p w:rsidR="00B571DB" w:rsidRPr="00783F4D" w:rsidRDefault="00B571DB" w:rsidP="00B571DB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3F4D">
        <w:rPr>
          <w:rFonts w:ascii="Times New Roman" w:hAnsi="Times New Roman" w:cs="Times New Roman"/>
          <w:b/>
          <w:sz w:val="40"/>
          <w:szCs w:val="40"/>
        </w:rPr>
        <w:t>( įrašyk įmonės pavadinimą)</w:t>
      </w:r>
    </w:p>
    <w:p w:rsidR="00B571DB" w:rsidRPr="00783F4D" w:rsidRDefault="00B571DB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lt-LT"/>
        </w:rPr>
        <w:t>azoto trąšų ir pramoninių chemijos prekių gamintoja.</w:t>
      </w:r>
    </w:p>
    <w:p w:rsidR="00B571DB" w:rsidRPr="00783F4D" w:rsidRDefault="00B571DB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lt-LT"/>
        </w:rPr>
        <w:t>fosfatų pramonės bendrovė.</w:t>
      </w:r>
    </w:p>
    <w:p w:rsidR="00B571DB" w:rsidRPr="00783F4D" w:rsidRDefault="00B571DB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202122"/>
          <w:sz w:val="36"/>
          <w:szCs w:val="36"/>
          <w:lang w:val="lt-LT"/>
        </w:rPr>
        <w:t>pirmaujanti PET ruošinių ir  taros gamintoja.</w:t>
      </w:r>
    </w:p>
    <w:p w:rsidR="00B571DB" w:rsidRPr="00783F4D" w:rsidRDefault="00B571DB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b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lt-LT"/>
        </w:rPr>
        <w:t xml:space="preserve">viena seniausių ir didžiausių farmacijos kompanijų. </w:t>
      </w:r>
    </w:p>
    <w:p w:rsidR="002D56FD" w:rsidRPr="00783F4D" w:rsidRDefault="00633737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sz w:val="36"/>
          <w:szCs w:val="36"/>
          <w:lang w:val="lt-LT"/>
        </w:rPr>
      </w:pPr>
      <w:hyperlink r:id="rId67" w:history="1">
        <w:r w:rsidR="002D56FD" w:rsidRPr="00783F4D">
          <w:rPr>
            <w:rFonts w:ascii="Times New Roman" w:eastAsia="Times New Roman" w:hAnsi="Times New Roman" w:cs="Times New Roman"/>
            <w:sz w:val="36"/>
            <w:szCs w:val="36"/>
            <w:lang w:val="lt-LT"/>
          </w:rPr>
          <w:t>trąšos</w:t>
        </w:r>
        <w:r w:rsidR="00B571DB" w:rsidRPr="00783F4D">
          <w:rPr>
            <w:rFonts w:ascii="Times New Roman" w:eastAsia="Times New Roman" w:hAnsi="Times New Roman" w:cs="Times New Roman"/>
            <w:bCs/>
            <w:sz w:val="36"/>
            <w:szCs w:val="36"/>
            <w:lang w:val="lt-LT"/>
          </w:rPr>
          <w:t>, augalų apsaugos priemonės</w:t>
        </w:r>
      </w:hyperlink>
      <w:r w:rsidR="00B571DB" w:rsidRPr="00783F4D">
        <w:rPr>
          <w:rFonts w:ascii="Times New Roman" w:eastAsia="Times New Roman" w:hAnsi="Times New Roman" w:cs="Times New Roman"/>
          <w:sz w:val="36"/>
          <w:szCs w:val="36"/>
          <w:lang w:val="lt-LT"/>
        </w:rPr>
        <w:t>.</w:t>
      </w:r>
    </w:p>
    <w:p w:rsidR="002D56FD" w:rsidRPr="00783F4D" w:rsidRDefault="002D56FD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000000"/>
          <w:sz w:val="36"/>
          <w:szCs w:val="36"/>
          <w:shd w:val="clear" w:color="auto" w:fill="FAFAFA"/>
          <w:lang w:val="lt-LT"/>
        </w:rPr>
        <w:t>viena didžiausių polietilentereftalo (PET) granulių gamintoja.</w:t>
      </w:r>
    </w:p>
    <w:p w:rsidR="002D56FD" w:rsidRPr="00783F4D" w:rsidRDefault="002D56FD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Style w:val="Strong"/>
          <w:rFonts w:ascii="Times New Roman" w:hAnsi="Times New Roman" w:cs="Times New Roman"/>
          <w:b w:val="0"/>
          <w:bCs w:val="0"/>
          <w:sz w:val="36"/>
          <w:szCs w:val="36"/>
          <w:lang w:val="lt-LT"/>
        </w:rPr>
      </w:pPr>
      <w:r w:rsidRPr="00783F4D">
        <w:rPr>
          <w:rStyle w:val="Strong"/>
          <w:rFonts w:ascii="Times New Roman" w:hAnsi="Times New Roman" w:cs="Times New Roman"/>
          <w:b w:val="0"/>
          <w:color w:val="444444"/>
          <w:sz w:val="36"/>
          <w:szCs w:val="36"/>
          <w:lang w:val="lt-LT"/>
        </w:rPr>
        <w:t>kosmetikos ir buitinės chemijos gamintoja.</w:t>
      </w:r>
    </w:p>
    <w:p w:rsidR="002D56FD" w:rsidRPr="00783F4D" w:rsidRDefault="002D56FD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sz w:val="36"/>
          <w:szCs w:val="36"/>
          <w:lang w:val="lt-LT"/>
        </w:rPr>
      </w:pPr>
      <w:r w:rsidRPr="00783F4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  <w:lang w:val="lt-LT"/>
        </w:rPr>
        <w:t>buitinės chemijos įmonė.</w:t>
      </w:r>
    </w:p>
    <w:p w:rsidR="002D56FD" w:rsidRPr="00783F4D" w:rsidRDefault="002D56FD" w:rsidP="00B571DB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sz w:val="36"/>
          <w:szCs w:val="36"/>
          <w:lang w:val="lt-LT"/>
        </w:rPr>
      </w:pPr>
      <w:r w:rsidRPr="00783F4D">
        <w:rPr>
          <w:rFonts w:ascii="Times New Roman" w:eastAsia="Times New Roman" w:hAnsi="Times New Roman" w:cs="Times New Roman"/>
          <w:color w:val="000000"/>
          <w:sz w:val="36"/>
          <w:szCs w:val="36"/>
          <w:lang w:val="lt-LT"/>
        </w:rPr>
        <w:t>cheminių indų gamintoja.</w:t>
      </w:r>
    </w:p>
    <w:p w:rsidR="00B571DB" w:rsidRPr="00567D8C" w:rsidRDefault="00783F4D" w:rsidP="00783F4D">
      <w:pPr>
        <w:pStyle w:val="ListParagraph"/>
        <w:numPr>
          <w:ilvl w:val="0"/>
          <w:numId w:val="16"/>
        </w:numPr>
        <w:tabs>
          <w:tab w:val="left" w:pos="1200"/>
        </w:tabs>
        <w:rPr>
          <w:rFonts w:ascii="Times New Roman" w:hAnsi="Times New Roman" w:cs="Times New Roman"/>
          <w:sz w:val="40"/>
          <w:szCs w:val="40"/>
          <w:lang w:val="lt-LT"/>
        </w:rPr>
      </w:pPr>
      <w:r w:rsidRPr="00783F4D">
        <w:rPr>
          <w:rFonts w:ascii="Times New Roman" w:hAnsi="Times New Roman" w:cs="Times New Roman"/>
          <w:color w:val="202122"/>
          <w:sz w:val="36"/>
          <w:szCs w:val="36"/>
          <w:shd w:val="clear" w:color="auto" w:fill="FFFFFF"/>
          <w:lang w:val="lt-LT"/>
        </w:rPr>
        <w:t>gaminama įvairūs injekciniai, ampuliniai, liofilizuoti preparatai, lašai, tabletės.</w:t>
      </w:r>
      <w:r w:rsidR="00B571DB" w:rsidRPr="00783F4D">
        <w:rPr>
          <w:rFonts w:ascii="Times New Roman" w:eastAsia="Times New Roman" w:hAnsi="Times New Roman" w:cs="Times New Roman"/>
          <w:color w:val="000000"/>
          <w:sz w:val="36"/>
          <w:szCs w:val="36"/>
          <w:lang w:val="lt-LT"/>
        </w:rPr>
        <w:br/>
      </w:r>
    </w:p>
    <w:p w:rsidR="00B571DB" w:rsidRPr="00B571DB" w:rsidRDefault="00B571DB" w:rsidP="00B571DB">
      <w:pPr>
        <w:tabs>
          <w:tab w:val="left" w:pos="1200"/>
        </w:tabs>
        <w:jc w:val="center"/>
        <w:rPr>
          <w:rFonts w:ascii="Times New Roman" w:hAnsi="Times New Roman" w:cs="Times New Roman"/>
          <w:b/>
          <w:sz w:val="52"/>
          <w:szCs w:val="52"/>
          <w:lang w:val="lt-LT"/>
        </w:rPr>
      </w:pPr>
    </w:p>
    <w:p w:rsidR="00AA77C1" w:rsidRDefault="00B3512A" w:rsidP="00AA77C1">
      <w:pPr>
        <w:tabs>
          <w:tab w:val="left" w:pos="2088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</w:t>
      </w:r>
      <w:r w:rsidR="0037038D">
        <w:rPr>
          <w:rFonts w:ascii="Times New Roman" w:hAnsi="Times New Roman" w:cs="Times New Roman"/>
          <w:b/>
          <w:sz w:val="52"/>
          <w:szCs w:val="52"/>
        </w:rPr>
        <w:t>LIETUVOS CHEMIKAI</w:t>
      </w:r>
    </w:p>
    <w:p w:rsidR="0037038D" w:rsidRPr="0037038D" w:rsidRDefault="00B3512A" w:rsidP="003703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37038D" w:rsidRPr="0037038D">
        <w:rPr>
          <w:rFonts w:ascii="Times New Roman" w:hAnsi="Times New Roman" w:cs="Times New Roman"/>
          <w:b/>
          <w:sz w:val="32"/>
          <w:szCs w:val="32"/>
        </w:rPr>
        <w:t>(parašyti sakiniai, reikia parašyti pradžią)</w:t>
      </w:r>
    </w:p>
    <w:p w:rsidR="0037038D" w:rsidRPr="0066063C" w:rsidRDefault="0066063C" w:rsidP="0037038D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</w:t>
      </w:r>
      <w:r w:rsidR="0037038D"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 fiziologė ir biochemikė, habilituota biomedicinos mokslų daktarė.</w:t>
      </w:r>
    </w:p>
    <w:p w:rsidR="0037038D" w:rsidRPr="0066063C" w:rsidRDefault="0066063C" w:rsidP="0037038D">
      <w:pPr>
        <w:pStyle w:val="ListParagraph"/>
        <w:numPr>
          <w:ilvl w:val="0"/>
          <w:numId w:val="16"/>
        </w:num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</w:t>
      </w:r>
      <w:r w:rsidR="0037038D"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 biochemikas, </w:t>
      </w: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Vytauto Didžiojo universiteto profesorius</w:t>
      </w:r>
      <w:r w:rsidR="0037038D"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, </w:t>
      </w: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VDU Gamtos mokslų fakulteto</w:t>
      </w:r>
      <w:r w:rsidR="0037038D"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 Biochemijos ir biotechnologijų katedros vedėjas.</w:t>
      </w:r>
    </w:p>
    <w:p w:rsidR="0037038D" w:rsidRPr="0066063C" w:rsidRDefault="0037038D" w:rsidP="0037038D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 biochemikas, profesorius, fizinių mokslų daktaras.</w:t>
      </w:r>
    </w:p>
    <w:p w:rsidR="0066063C" w:rsidRPr="0066063C" w:rsidRDefault="0066063C" w:rsidP="0066063C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 chemikas, enzimologas, mokslininkas, biotechnologas, profesorius, akademikas, habilituotas fizinių mokslų daktaras, Lietuvos mokslų akademijos tikrasis narys ir verslininkas.</w:t>
      </w:r>
    </w:p>
    <w:p w:rsidR="0066063C" w:rsidRPr="0066063C" w:rsidRDefault="0066063C" w:rsidP="0066063C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Europos Parlamento narys, Lietuvos mokslininkas, Kauno Vutauto Didžiojouniversiteto profesorius, politikos ir visuomenės veikėjas.</w:t>
      </w:r>
    </w:p>
    <w:p w:rsidR="0066063C" w:rsidRPr="0066063C" w:rsidRDefault="0066063C" w:rsidP="0066063C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 mokslo istorikas ir filosofas, chemikas, eseistas, habilituotas humanitarinių mokslų daktaras.</w:t>
      </w:r>
    </w:p>
    <w:p w:rsidR="0066063C" w:rsidRPr="0066063C" w:rsidRDefault="0066063C" w:rsidP="0037038D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 verslininkas, pramonininkas, LR Aukščiausiosios Tarybos Akto Dėl Lietuvos nepriklausomos valstybės atstatymo signataras, chemikas, KTU docentas, KTU ir Lkaipėdos universiteto (KU) garbės daktaras, mecenatas, Jonavos rajono garbės pilietis.</w:t>
      </w:r>
    </w:p>
    <w:p w:rsidR="0066063C" w:rsidRPr="0066063C" w:rsidRDefault="0066063C" w:rsidP="0066063C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 chemikas, cheminės inžinerijos mokslų daktaras, profesorius, Kauno technologijos universiteto (KTU) rektorius.</w:t>
      </w:r>
    </w:p>
    <w:p w:rsidR="0066063C" w:rsidRPr="0066063C" w:rsidRDefault="0066063C" w:rsidP="0066063C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Lietuvos elektrochemikas, habilituotas fizinių mokslų daktaras, profesorius, buvęs valstybinio Chemijos instituto direktorius, Klaipėdos universiteto rektorius.</w:t>
      </w:r>
    </w:p>
    <w:p w:rsidR="0037038D" w:rsidRPr="00E97FF0" w:rsidRDefault="0066063C" w:rsidP="00E97FF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</w:pPr>
      <w:r w:rsidRPr="0066063C">
        <w:rPr>
          <w:rFonts w:ascii="Times New Roman" w:eastAsia="Times New Roman" w:hAnsi="Times New Roman" w:cs="Times New Roman"/>
          <w:color w:val="202122"/>
          <w:sz w:val="28"/>
          <w:szCs w:val="28"/>
          <w:lang w:val="lt-LT"/>
        </w:rPr>
        <w:t>fizikas, chemikas, Vilniaus universiteto Chjemijos ir geomokslų fakulteto profeserius.</w:t>
      </w:r>
      <w:bookmarkStart w:id="0" w:name="_GoBack"/>
      <w:bookmarkEnd w:id="0"/>
    </w:p>
    <w:sectPr w:rsidR="0037038D" w:rsidRPr="00E97FF0" w:rsidSect="002127C2">
      <w:headerReference w:type="default" r:id="rId68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737" w:rsidRDefault="00633737" w:rsidP="00BC428E">
      <w:pPr>
        <w:spacing w:after="0" w:line="240" w:lineRule="auto"/>
      </w:pPr>
      <w:r>
        <w:separator/>
      </w:r>
    </w:p>
  </w:endnote>
  <w:endnote w:type="continuationSeparator" w:id="0">
    <w:p w:rsidR="00633737" w:rsidRDefault="00633737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737" w:rsidRDefault="00633737" w:rsidP="00BC428E">
      <w:pPr>
        <w:spacing w:after="0" w:line="240" w:lineRule="auto"/>
      </w:pPr>
      <w:r>
        <w:separator/>
      </w:r>
    </w:p>
  </w:footnote>
  <w:footnote w:type="continuationSeparator" w:id="0">
    <w:p w:rsidR="00633737" w:rsidRDefault="00633737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63C" w:rsidRDefault="006606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1CD431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aPk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5Ij9&#10;avECIQRqe+jfphCyZ4Qw8DRyOBI+CwSwDS35XxmPNvoo43f0tWlEbPX/QQlPtvmtIo6yZ5p8DP7f&#10;FBFeFHjvBj333wj+xX53jvHdL5mT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Lhto+Q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">
                <v:imagedata r:id="rId4" o:title="Background design 1" recolortarget="#75350a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E61F77"/>
    <w:multiLevelType w:val="hybridMultilevel"/>
    <w:tmpl w:val="8740091E"/>
    <w:lvl w:ilvl="0" w:tplc="B53AEFB8">
      <w:numFmt w:val="bullet"/>
      <w:lvlText w:val="-"/>
      <w:lvlJc w:val="left"/>
      <w:pPr>
        <w:ind w:left="2472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</w:abstractNum>
  <w:abstractNum w:abstractNumId="11" w15:restartNumberingAfterBreak="0">
    <w:nsid w:val="14B5290C"/>
    <w:multiLevelType w:val="hybridMultilevel"/>
    <w:tmpl w:val="89ECCECC"/>
    <w:lvl w:ilvl="0" w:tplc="18E2EDC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  <w:color w:val="52525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EF1EE7"/>
    <w:multiLevelType w:val="hybridMultilevel"/>
    <w:tmpl w:val="70749F8A"/>
    <w:lvl w:ilvl="0" w:tplc="B53AEFB8">
      <w:numFmt w:val="bullet"/>
      <w:lvlText w:val="-"/>
      <w:lvlJc w:val="left"/>
      <w:pPr>
        <w:ind w:left="2052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13" w15:restartNumberingAfterBreak="0">
    <w:nsid w:val="63186C13"/>
    <w:multiLevelType w:val="hybridMultilevel"/>
    <w:tmpl w:val="5BF89D52"/>
    <w:lvl w:ilvl="0" w:tplc="A3F45536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9496B95"/>
    <w:multiLevelType w:val="hybridMultilevel"/>
    <w:tmpl w:val="209C63E8"/>
    <w:lvl w:ilvl="0" w:tplc="B53AEFB8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  <w:color w:val="2021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DD67E30"/>
    <w:multiLevelType w:val="hybridMultilevel"/>
    <w:tmpl w:val="2730C5B2"/>
    <w:lvl w:ilvl="0" w:tplc="B5B0CE4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3"/>
  </w:num>
  <w:num w:numId="14">
    <w:abstractNumId w:val="15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B3A"/>
    <w:rsid w:val="00073540"/>
    <w:rsid w:val="000771BB"/>
    <w:rsid w:val="000D1F5C"/>
    <w:rsid w:val="0010286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2C5906"/>
    <w:rsid w:val="002D2CC7"/>
    <w:rsid w:val="002D56FD"/>
    <w:rsid w:val="002D5973"/>
    <w:rsid w:val="00311775"/>
    <w:rsid w:val="003228EA"/>
    <w:rsid w:val="00354966"/>
    <w:rsid w:val="0037038D"/>
    <w:rsid w:val="003B76FF"/>
    <w:rsid w:val="003C7228"/>
    <w:rsid w:val="00424C2F"/>
    <w:rsid w:val="004572AA"/>
    <w:rsid w:val="00462504"/>
    <w:rsid w:val="00477825"/>
    <w:rsid w:val="004A3527"/>
    <w:rsid w:val="004E7A56"/>
    <w:rsid w:val="0050011F"/>
    <w:rsid w:val="0050174E"/>
    <w:rsid w:val="00523A88"/>
    <w:rsid w:val="005302CA"/>
    <w:rsid w:val="0055715A"/>
    <w:rsid w:val="00567D8C"/>
    <w:rsid w:val="00596C8B"/>
    <w:rsid w:val="005B0CB9"/>
    <w:rsid w:val="005B1D20"/>
    <w:rsid w:val="005E49BD"/>
    <w:rsid w:val="005E54A1"/>
    <w:rsid w:val="00602233"/>
    <w:rsid w:val="006102ED"/>
    <w:rsid w:val="0062123D"/>
    <w:rsid w:val="00633737"/>
    <w:rsid w:val="00637D95"/>
    <w:rsid w:val="0066063C"/>
    <w:rsid w:val="006B1FD5"/>
    <w:rsid w:val="00746D7E"/>
    <w:rsid w:val="00783F4D"/>
    <w:rsid w:val="00784523"/>
    <w:rsid w:val="00784DFA"/>
    <w:rsid w:val="00794FBD"/>
    <w:rsid w:val="007B2EC7"/>
    <w:rsid w:val="007C39C5"/>
    <w:rsid w:val="008241F5"/>
    <w:rsid w:val="008368FA"/>
    <w:rsid w:val="008473C2"/>
    <w:rsid w:val="00852B1F"/>
    <w:rsid w:val="008D75F2"/>
    <w:rsid w:val="008E1718"/>
    <w:rsid w:val="0092036A"/>
    <w:rsid w:val="00931F08"/>
    <w:rsid w:val="00932E98"/>
    <w:rsid w:val="00954157"/>
    <w:rsid w:val="00954CB4"/>
    <w:rsid w:val="0098634D"/>
    <w:rsid w:val="00990370"/>
    <w:rsid w:val="0099729F"/>
    <w:rsid w:val="009C675E"/>
    <w:rsid w:val="009C71CB"/>
    <w:rsid w:val="009D0078"/>
    <w:rsid w:val="009E122A"/>
    <w:rsid w:val="009F2F10"/>
    <w:rsid w:val="00A7650F"/>
    <w:rsid w:val="00AA77C1"/>
    <w:rsid w:val="00AC1A4B"/>
    <w:rsid w:val="00B05C1B"/>
    <w:rsid w:val="00B3512A"/>
    <w:rsid w:val="00B44143"/>
    <w:rsid w:val="00B50B3A"/>
    <w:rsid w:val="00B571DB"/>
    <w:rsid w:val="00BC428E"/>
    <w:rsid w:val="00BC574C"/>
    <w:rsid w:val="00BF308E"/>
    <w:rsid w:val="00C46BDA"/>
    <w:rsid w:val="00C52A3C"/>
    <w:rsid w:val="00C53D7C"/>
    <w:rsid w:val="00C71309"/>
    <w:rsid w:val="00C716E6"/>
    <w:rsid w:val="00C76FA5"/>
    <w:rsid w:val="00CD412E"/>
    <w:rsid w:val="00CF5DE7"/>
    <w:rsid w:val="00D1637F"/>
    <w:rsid w:val="00D22E66"/>
    <w:rsid w:val="00D40AC7"/>
    <w:rsid w:val="00D500D3"/>
    <w:rsid w:val="00E0257F"/>
    <w:rsid w:val="00E45531"/>
    <w:rsid w:val="00E96F9D"/>
    <w:rsid w:val="00E97FF0"/>
    <w:rsid w:val="00EA5A4C"/>
    <w:rsid w:val="00EB7357"/>
    <w:rsid w:val="00EC61D4"/>
    <w:rsid w:val="00ED4EBA"/>
    <w:rsid w:val="00EF6A32"/>
    <w:rsid w:val="00F349C9"/>
    <w:rsid w:val="00F6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EE4BB0"/>
  <w15:docId w15:val="{C81554AB-13F4-499C-9154-4FFD9816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833C0B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1F4E79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1F4E79" w:themeColor="accent1" w:themeShade="80"/>
      <w:spacing w:val="5"/>
    </w:rPr>
  </w:style>
  <w:style w:type="paragraph" w:styleId="ListParagraph">
    <w:name w:val="List Paragraph"/>
    <w:basedOn w:val="Normal"/>
    <w:uiPriority w:val="34"/>
    <w:unhideWhenUsed/>
    <w:rsid w:val="00852B1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D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gi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gif"/><Relationship Id="rId67" Type="http://schemas.openxmlformats.org/officeDocument/2006/relationships/hyperlink" Target="http://www.lrimones.lt/trasos-augalu-apsaugos-priemones-63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gif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png"/><Relationship Id="rId2" Type="http://schemas.openxmlformats.org/officeDocument/2006/relationships/image" Target="media/image59.png"/><Relationship Id="rId1" Type="http://schemas.openxmlformats.org/officeDocument/2006/relationships/image" Target="media/image58.png"/><Relationship Id="rId4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imute\AppData\Roaming\Microsoft\Templates\World's%20Best%20award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139</TotalTime>
  <Pages>1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Laimute</dc:creator>
  <cp:lastModifiedBy>Laimute</cp:lastModifiedBy>
  <cp:revision>28</cp:revision>
  <cp:lastPrinted>2008-04-01T18:08:00Z</cp:lastPrinted>
  <dcterms:created xsi:type="dcterms:W3CDTF">2021-03-22T12:53:00Z</dcterms:created>
  <dcterms:modified xsi:type="dcterms:W3CDTF">2021-06-10T09:54:00Z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