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C6E" w:rsidRDefault="00B50B3A" w:rsidP="00073540">
      <w:pPr>
        <w:pStyle w:val="Subtitle"/>
        <w:rPr>
          <w:rFonts w:ascii="Arial Black" w:hAnsi="Arial Black"/>
        </w:rPr>
      </w:pPr>
      <w:r w:rsidRPr="00B50B3A">
        <w:rPr>
          <w:rFonts w:ascii="Arial Black" w:hAnsi="Arial Black"/>
        </w:rPr>
        <w:t>TU TAI ŽINAI</w:t>
      </w:r>
      <w:proofErr w:type="gramStart"/>
      <w:r w:rsidRPr="00AF04FE">
        <w:rPr>
          <w:rFonts w:ascii="Arial Black" w:hAnsi="Arial Black"/>
          <w:lang w:val="lt-LT"/>
        </w:rPr>
        <w:t>……</w:t>
      </w:r>
      <w:proofErr w:type="gramEnd"/>
      <w:r w:rsidRPr="00AF04FE">
        <w:rPr>
          <w:rFonts w:ascii="Arial Black" w:hAnsi="Arial Black"/>
          <w:lang w:val="lt-LT"/>
        </w:rPr>
        <w:t xml:space="preserve"> </w:t>
      </w:r>
    </w:p>
    <w:p w:rsidR="00596C8B" w:rsidRDefault="00596C8B" w:rsidP="00CF5DE7">
      <w:pPr>
        <w:pStyle w:val="BodyText"/>
      </w:pPr>
    </w:p>
    <w:p w:rsidR="000D4C9E" w:rsidRDefault="002F4C48" w:rsidP="00CF5DE7">
      <w:pPr>
        <w:pStyle w:val="BodyText"/>
      </w:pPr>
      <w:r>
        <w:t>(</w:t>
      </w:r>
      <w:proofErr w:type="spellStart"/>
      <w:proofErr w:type="gramStart"/>
      <w:r>
        <w:t>organinė</w:t>
      </w:r>
      <w:proofErr w:type="spellEnd"/>
      <w:proofErr w:type="gramEnd"/>
      <w:r>
        <w:t xml:space="preserve"> </w:t>
      </w:r>
      <w:proofErr w:type="spellStart"/>
      <w:r>
        <w:t>chemija</w:t>
      </w:r>
      <w:proofErr w:type="spellEnd"/>
      <w:r>
        <w:t>)</w:t>
      </w:r>
    </w:p>
    <w:p w:rsidR="000D4C9E" w:rsidRPr="00B05C1B" w:rsidRDefault="000D4C9E" w:rsidP="00CF5DE7">
      <w:pPr>
        <w:pStyle w:val="BodyText"/>
      </w:pPr>
    </w:p>
    <w:p w:rsidR="00CF5DE7" w:rsidRPr="00B05C1B" w:rsidRDefault="00CF5DE7" w:rsidP="00CF5DE7">
      <w:pPr>
        <w:pStyle w:val="BodyText"/>
      </w:pP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B50B3A" w:rsidP="00B50B3A">
            <w:pPr>
              <w:pStyle w:val="Labels"/>
            </w:pPr>
            <w:r>
              <w:t xml:space="preserve">                             </w:t>
            </w:r>
            <w:proofErr w:type="spellStart"/>
            <w:r>
              <w:t>Laimutė</w:t>
            </w:r>
            <w:proofErr w:type="spellEnd"/>
            <w:r>
              <w:t xml:space="preserve">  </w:t>
            </w:r>
            <w:proofErr w:type="spellStart"/>
            <w:r>
              <w:t>Šimonienė</w:t>
            </w:r>
            <w:proofErr w:type="spellEnd"/>
          </w:p>
        </w:tc>
        <w:tc>
          <w:tcPr>
            <w:tcW w:w="4428" w:type="dxa"/>
          </w:tcPr>
          <w:p w:rsidR="00CF5DE7" w:rsidRPr="00B05C1B" w:rsidRDefault="00B50B3A" w:rsidP="00B16458">
            <w:pPr>
              <w:pStyle w:val="Labels"/>
            </w:pPr>
            <w:r>
              <w:t xml:space="preserve">               202</w:t>
            </w:r>
            <w:r w:rsidR="00B16458">
              <w:t>2</w:t>
            </w:r>
            <w:r>
              <w:t>-202</w:t>
            </w:r>
            <w:r w:rsidR="00B16458">
              <w:t>3</w:t>
            </w:r>
          </w:p>
        </w:tc>
      </w:tr>
    </w:tbl>
    <w:p w:rsidR="006B1FD5" w:rsidRDefault="006B1FD5" w:rsidP="009E122A"/>
    <w:p w:rsidR="00B571DB" w:rsidRDefault="00B571DB" w:rsidP="009E122A"/>
    <w:p w:rsidR="00B571DB" w:rsidRDefault="00B571DB" w:rsidP="009E122A"/>
    <w:p w:rsidR="000D4C9E" w:rsidRPr="00B16458" w:rsidRDefault="000D4C9E" w:rsidP="00B16458">
      <w:pPr>
        <w:rPr>
          <w:rFonts w:ascii="Times New Roman" w:hAnsi="Times New Roman" w:cs="Times New Roman"/>
          <w:sz w:val="48"/>
          <w:szCs w:val="48"/>
        </w:rPr>
      </w:pPr>
    </w:p>
    <w:p w:rsidR="000D4C9E" w:rsidRDefault="000D4C9E" w:rsidP="000D4C9E">
      <w:pPr>
        <w:pStyle w:val="Title"/>
        <w:ind w:left="2112"/>
        <w:rPr>
          <w:rFonts w:ascii="Times New Roman" w:hAnsi="Times New Roman"/>
          <w:sz w:val="48"/>
          <w:szCs w:val="48"/>
        </w:rPr>
      </w:pPr>
      <w:r w:rsidRPr="00954CB4">
        <w:rPr>
          <w:rFonts w:ascii="Times New Roman" w:hAnsi="Times New Roman"/>
          <w:sz w:val="48"/>
          <w:szCs w:val="48"/>
        </w:rPr>
        <w:t xml:space="preserve">KOKIŲ JUNGINIŲ MOLEKULĖS </w:t>
      </w:r>
    </w:p>
    <w:p w:rsidR="000D4C9E" w:rsidRDefault="000D4C9E" w:rsidP="000D4C9E">
      <w:pPr>
        <w:pStyle w:val="Title"/>
        <w:ind w:left="2112"/>
      </w:pPr>
      <w:r w:rsidRPr="000D4C9E">
        <w:rPr>
          <w:rFonts w:ascii="Times New Roman" w:hAnsi="Times New Roman"/>
          <w:noProof/>
          <w:color w:val="202122"/>
          <w:sz w:val="28"/>
          <w:szCs w:val="28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6499860</wp:posOffset>
            </wp:positionH>
            <wp:positionV relativeFrom="paragraph">
              <wp:posOffset>615315</wp:posOffset>
            </wp:positionV>
            <wp:extent cx="1272540" cy="1272540"/>
            <wp:effectExtent l="0" t="0" r="3810" b="3810"/>
            <wp:wrapTight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ight>
            <wp:docPr id="64" name="Picture 64" descr="Molekulių modeliai | Chemija | Gamtos mokslai | Mokslo technologi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lekulių modeliai | Chemija | Gamtos mokslai | Mokslo technologij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48"/>
          <w:szCs w:val="48"/>
        </w:rPr>
        <w:t xml:space="preserve">PAVAIZDUOTOS? </w:t>
      </w:r>
    </w:p>
    <w:p w:rsidR="00864DE0" w:rsidRDefault="00F63997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bookmarkStart w:id="0" w:name="_GoBack"/>
      <w:bookmarkEnd w:id="0"/>
      <w:r w:rsidRPr="000D4C9E">
        <w:rPr>
          <w:rFonts w:ascii="Times New Roman" w:eastAsia="Times New Roman" w:hAnsi="Times New Roman" w:cs="Times New Roman"/>
          <w:noProof/>
          <w:color w:val="202122"/>
          <w:sz w:val="28"/>
          <w:szCs w:val="28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176530</wp:posOffset>
            </wp:positionV>
            <wp:extent cx="1482725" cy="1273810"/>
            <wp:effectExtent l="0" t="0" r="3175" b="2540"/>
            <wp:wrapTight wrapText="bothSides">
              <wp:wrapPolygon edited="0">
                <wp:start x="0" y="0"/>
                <wp:lineTo x="0" y="21320"/>
                <wp:lineTo x="21369" y="21320"/>
                <wp:lineTo x="21369" y="0"/>
                <wp:lineTo x="0" y="0"/>
              </wp:wrapPolygon>
            </wp:wrapTight>
            <wp:docPr id="62" name="Picture 62" descr="Baltymai | ligo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ltymai | ligos.l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272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C9E" w:rsidRDefault="00706F19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0D4C9E">
        <w:rPr>
          <w:rFonts w:ascii="Times New Roman" w:eastAsia="Times New Roman" w:hAnsi="Times New Roman" w:cs="Times New Roman"/>
          <w:noProof/>
          <w:color w:val="202122"/>
          <w:sz w:val="28"/>
          <w:szCs w:val="28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margin">
              <wp:posOffset>5537835</wp:posOffset>
            </wp:positionH>
            <wp:positionV relativeFrom="paragraph">
              <wp:posOffset>1527810</wp:posOffset>
            </wp:positionV>
            <wp:extent cx="1960880" cy="899160"/>
            <wp:effectExtent l="0" t="0" r="1270" b="0"/>
            <wp:wrapTight wrapText="bothSides">
              <wp:wrapPolygon edited="0">
                <wp:start x="21600" y="21600"/>
                <wp:lineTo x="21600" y="549"/>
                <wp:lineTo x="196" y="549"/>
                <wp:lineTo x="196" y="21600"/>
                <wp:lineTo x="21600" y="21600"/>
              </wp:wrapPolygon>
            </wp:wrapTight>
            <wp:docPr id="67" name="Picture 67" descr="Struktūrinė ir molekulinė formulė: acetil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ruktūrinė ir molekulinė formulė: acetilen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9608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F19">
        <w:rPr>
          <w:rFonts w:ascii="Times New Roman" w:eastAsia="Times New Roman" w:hAnsi="Times New Roman" w:cs="Times New Roman"/>
          <w:noProof/>
          <w:color w:val="202122"/>
          <w:sz w:val="28"/>
          <w:szCs w:val="28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5539740</wp:posOffset>
            </wp:positionH>
            <wp:positionV relativeFrom="paragraph">
              <wp:posOffset>2740025</wp:posOffset>
            </wp:positionV>
            <wp:extent cx="1333500" cy="1333500"/>
            <wp:effectExtent l="0" t="0" r="0" b="0"/>
            <wp:wrapTight wrapText="bothSides">
              <wp:wrapPolygon edited="0">
                <wp:start x="8949" y="2160"/>
                <wp:lineTo x="7097" y="4629"/>
                <wp:lineTo x="6480" y="5863"/>
                <wp:lineTo x="6789" y="7714"/>
                <wp:lineTo x="4320" y="9874"/>
                <wp:lineTo x="2469" y="12034"/>
                <wp:lineTo x="2160" y="15429"/>
                <wp:lineTo x="4320" y="17589"/>
                <wp:lineTo x="309" y="18206"/>
                <wp:lineTo x="0" y="19440"/>
                <wp:lineTo x="2777" y="20057"/>
                <wp:lineTo x="18823" y="20057"/>
                <wp:lineTo x="21291" y="19440"/>
                <wp:lineTo x="21291" y="17897"/>
                <wp:lineTo x="16354" y="17589"/>
                <wp:lineTo x="18514" y="12651"/>
                <wp:lineTo x="20057" y="8331"/>
                <wp:lineTo x="20366" y="7097"/>
                <wp:lineTo x="18206" y="5554"/>
                <wp:lineTo x="12343" y="2160"/>
                <wp:lineTo x="8949" y="2160"/>
              </wp:wrapPolygon>
            </wp:wrapTight>
            <wp:docPr id="70" name="Picture 70" descr="Molekulės - „Mozaik“ skaitmeninis išsilavinimas ir mokyma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lekulės - „Mozaik“ skaitmeninis išsilavinimas ir mokymas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C9E" w:rsidRPr="000D4C9E">
        <w:rPr>
          <w:rFonts w:ascii="Times New Roman" w:eastAsia="Times New Roman" w:hAnsi="Times New Roman" w:cs="Times New Roman"/>
          <w:noProof/>
          <w:color w:val="202122"/>
          <w:sz w:val="28"/>
          <w:szCs w:val="28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2961005</wp:posOffset>
            </wp:positionV>
            <wp:extent cx="1431290" cy="1073785"/>
            <wp:effectExtent l="0" t="0" r="0" b="0"/>
            <wp:wrapTight wrapText="bothSides">
              <wp:wrapPolygon edited="0">
                <wp:start x="0" y="0"/>
                <wp:lineTo x="0" y="21076"/>
                <wp:lineTo x="21274" y="21076"/>
                <wp:lineTo x="21274" y="0"/>
                <wp:lineTo x="0" y="0"/>
              </wp:wrapPolygon>
            </wp:wrapTight>
            <wp:docPr id="69" name="Picture 69" descr="m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C9E" w:rsidRPr="000D4C9E">
        <w:rPr>
          <w:rFonts w:ascii="Times New Roman" w:eastAsia="Times New Roman" w:hAnsi="Times New Roman" w:cs="Times New Roman"/>
          <w:noProof/>
          <w:color w:val="202122"/>
          <w:sz w:val="28"/>
          <w:szCs w:val="28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3052445</wp:posOffset>
            </wp:positionV>
            <wp:extent cx="1158240" cy="868680"/>
            <wp:effectExtent l="0" t="0" r="3810" b="762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68" name="Picture 68" descr="Struktūrinė ir molekulinė formulė: acetil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ruktūrinė ir molekulinė formulė: acetilen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C9E" w:rsidRPr="000D4C9E">
        <w:rPr>
          <w:rFonts w:ascii="Times New Roman" w:eastAsia="Times New Roman" w:hAnsi="Times New Roman" w:cs="Times New Roman"/>
          <w:noProof/>
          <w:color w:val="202122"/>
          <w:sz w:val="28"/>
          <w:szCs w:val="28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1642745</wp:posOffset>
            </wp:positionV>
            <wp:extent cx="1920240" cy="946785"/>
            <wp:effectExtent l="0" t="0" r="3810" b="5715"/>
            <wp:wrapTight wrapText="bothSides">
              <wp:wrapPolygon edited="0">
                <wp:start x="0" y="0"/>
                <wp:lineTo x="0" y="21296"/>
                <wp:lineTo x="21429" y="21296"/>
                <wp:lineTo x="21429" y="0"/>
                <wp:lineTo x="0" y="0"/>
              </wp:wrapPolygon>
            </wp:wrapTight>
            <wp:docPr id="66" name="Picture 66" descr="Cheminė formulė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eminė formulė – Vikipedi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C9E" w:rsidRPr="000D4C9E">
        <w:rPr>
          <w:rFonts w:ascii="Times New Roman" w:eastAsia="Times New Roman" w:hAnsi="Times New Roman" w:cs="Times New Roman"/>
          <w:noProof/>
          <w:color w:val="202122"/>
          <w:sz w:val="28"/>
          <w:szCs w:val="28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1718945</wp:posOffset>
            </wp:positionV>
            <wp:extent cx="1710467" cy="758825"/>
            <wp:effectExtent l="0" t="0" r="4445" b="3175"/>
            <wp:wrapTight wrapText="bothSides">
              <wp:wrapPolygon edited="0">
                <wp:start x="0" y="0"/>
                <wp:lineTo x="0" y="21148"/>
                <wp:lineTo x="21416" y="21148"/>
                <wp:lineTo x="21416" y="0"/>
                <wp:lineTo x="0" y="0"/>
              </wp:wrapPolygon>
            </wp:wrapTight>
            <wp:docPr id="65" name="Picture 65" descr="Celiuliozė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liuliozė – Vikipedij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67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C9E" w:rsidRPr="000D4C9E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r w:rsidR="000D4C9E" w:rsidRPr="000D4C9E">
        <w:rPr>
          <w:rFonts w:ascii="Times New Roman" w:eastAsia="Times New Roman" w:hAnsi="Times New Roman" w:cs="Times New Roman"/>
          <w:noProof/>
          <w:color w:val="202122"/>
          <w:sz w:val="28"/>
          <w:szCs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156845</wp:posOffset>
            </wp:positionV>
            <wp:extent cx="1739265" cy="952500"/>
            <wp:effectExtent l="0" t="0" r="0" b="0"/>
            <wp:wrapTight wrapText="bothSides">
              <wp:wrapPolygon edited="0">
                <wp:start x="0" y="0"/>
                <wp:lineTo x="0" y="21168"/>
                <wp:lineTo x="21292" y="21168"/>
                <wp:lineTo x="21292" y="0"/>
                <wp:lineTo x="0" y="0"/>
              </wp:wrapPolygon>
            </wp:wrapTight>
            <wp:docPr id="63" name="Picture 63" descr="Molekulės. V užduotis (Deguonies turintys organiniai junginiai) - 3D  vaizdas - „Mozaik“ skaitmeninis išsilavinimas ir mokyma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lekulės. V užduotis (Deguonies turintys organiniai junginiai) - 3D  vaizdas - „Mozaik“ skaitmeninis išsilavinimas ir mokymasi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92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C9E" w:rsidRPr="000D4C9E">
        <w:rPr>
          <w:rFonts w:ascii="Times New Roman" w:eastAsia="Times New Roman" w:hAnsi="Times New Roman" w:cs="Times New Roman"/>
          <w:noProof/>
          <w:color w:val="202122"/>
          <w:sz w:val="28"/>
          <w:szCs w:val="2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95885</wp:posOffset>
            </wp:positionV>
            <wp:extent cx="1402080" cy="1051560"/>
            <wp:effectExtent l="0" t="0" r="7620" b="0"/>
            <wp:wrapTight wrapText="bothSides">
              <wp:wrapPolygon edited="0">
                <wp:start x="0" y="0"/>
                <wp:lineTo x="0" y="21130"/>
                <wp:lineTo x="21424" y="21130"/>
                <wp:lineTo x="21424" y="0"/>
                <wp:lineTo x="0" y="0"/>
              </wp:wrapPolygon>
            </wp:wrapTight>
            <wp:docPr id="61" name="Picture 61" descr="Molekulė,etanolis,organinis junginys,struktūra,3d modelis - nemokamos  nuotraukos. Mediakatalog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lekulė,etanolis,organinis junginys,struktūra,3d modelis - nemokamos  nuotraukos. Mediakatalogas.l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C9E" w:rsidRPr="000D4C9E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</w:p>
    <w:p w:rsidR="00864DE0" w:rsidRDefault="00864DE0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864DE0" w:rsidRDefault="00864DE0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864DE0" w:rsidRDefault="00864DE0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864DE0" w:rsidRDefault="00864DE0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864DE0" w:rsidRDefault="00864DE0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864DE0" w:rsidRDefault="00864DE0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864DE0" w:rsidRDefault="00864DE0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864DE0" w:rsidRDefault="00864DE0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864DE0" w:rsidRDefault="00864DE0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864DE0" w:rsidRDefault="00864DE0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864DE0" w:rsidRDefault="00864DE0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864DE0" w:rsidRDefault="00864DE0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864DE0" w:rsidRDefault="00864DE0" w:rsidP="000D4C9E">
      <w:pPr>
        <w:pStyle w:val="ListParagraph"/>
        <w:spacing w:before="120" w:after="120" w:line="240" w:lineRule="auto"/>
        <w:ind w:left="2472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:rsidR="00A279D3" w:rsidRPr="00651859" w:rsidRDefault="00A279D3" w:rsidP="00651859">
      <w:pPr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</w:pPr>
    </w:p>
    <w:p w:rsidR="00A279D3" w:rsidRDefault="00A279D3" w:rsidP="00A279D3">
      <w:pPr>
        <w:tabs>
          <w:tab w:val="left" w:pos="2088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lang w:val="lt-LT"/>
        </w:rPr>
        <w:tab/>
      </w:r>
      <w:r w:rsidRPr="00AA77C1">
        <w:rPr>
          <w:rFonts w:ascii="Times New Roman" w:hAnsi="Times New Roman" w:cs="Times New Roman"/>
          <w:b/>
          <w:sz w:val="52"/>
          <w:szCs w:val="52"/>
        </w:rPr>
        <w:t>MEDŽIAGŲ SANDARA</w:t>
      </w:r>
    </w:p>
    <w:p w:rsidR="00A279D3" w:rsidRDefault="00651859" w:rsidP="00A279D3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                      </w:t>
      </w:r>
      <w:r w:rsidR="00A279D3" w:rsidRPr="00783F4D">
        <w:rPr>
          <w:rFonts w:ascii="Times New Roman" w:hAnsi="Times New Roman" w:cs="Times New Roman"/>
          <w:b/>
          <w:sz w:val="28"/>
          <w:szCs w:val="28"/>
          <w:lang w:val="lt-LT"/>
        </w:rPr>
        <w:t>( įrašyk sakinio pradžią)</w:t>
      </w:r>
    </w:p>
    <w:p w:rsidR="00A279D3" w:rsidRPr="00651859" w:rsidRDefault="00A279D3" w:rsidP="00A279D3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651859">
        <w:rPr>
          <w:rFonts w:ascii="Times New Roman" w:hAnsi="Times New Roman" w:cs="Times New Roman"/>
          <w:b/>
          <w:sz w:val="32"/>
          <w:szCs w:val="32"/>
          <w:lang w:val="lt-LT"/>
        </w:rPr>
        <w:t xml:space="preserve"> </w:t>
      </w:r>
      <w:r w:rsidRPr="00651859">
        <w:rPr>
          <w:rFonts w:ascii="Times New Roman" w:hAnsi="Times New Roman" w:cs="Times New Roman"/>
          <w:sz w:val="32"/>
          <w:szCs w:val="32"/>
          <w:shd w:val="clear" w:color="auto" w:fill="FBFBFB"/>
          <w:lang w:val="lt-LT"/>
        </w:rPr>
        <w:t>junginiai, kurių sudėtis ir molekulinė masė vienoda, bet jie skiriasi atomų jungimosi tvarka .</w:t>
      </w:r>
    </w:p>
    <w:p w:rsidR="00A279D3" w:rsidRPr="00651859" w:rsidRDefault="00A279D3" w:rsidP="00A279D3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651859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tos pačios klasės organinių junginių eilė, kurios gretimi nariai skiriasi -CH</w:t>
      </w:r>
      <w:r w:rsidRPr="00651859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vertAlign w:val="subscript"/>
          <w:lang w:val="lt-LT"/>
        </w:rPr>
        <w:t>2</w:t>
      </w:r>
      <w:r w:rsidRPr="00651859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- grupe.</w:t>
      </w:r>
    </w:p>
    <w:p w:rsidR="00A279D3" w:rsidRPr="00651859" w:rsidRDefault="00A279D3" w:rsidP="00A279D3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651859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amoniako dariniai, kuriuose vienas, du arba trys vandenilio atomai yra pakeisti arilinėmis arba alkilinėmis grupėmis.</w:t>
      </w:r>
    </w:p>
    <w:p w:rsidR="00A279D3" w:rsidRPr="00651859" w:rsidRDefault="00A279D3" w:rsidP="00A279D3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651859">
        <w:rPr>
          <w:rStyle w:val="apibr"/>
          <w:rFonts w:ascii="Times New Roman" w:hAnsi="Times New Roman" w:cs="Times New Roman"/>
          <w:sz w:val="32"/>
          <w:szCs w:val="32"/>
          <w:shd w:val="clear" w:color="auto" w:fill="FBFBFB"/>
          <w:lang w:val="lt-LT"/>
        </w:rPr>
        <w:t>organiniai junginiai, turintys  grupę –CH=O</w:t>
      </w:r>
      <w:r w:rsidRPr="00651859">
        <w:rPr>
          <w:rFonts w:ascii="Times New Roman" w:hAnsi="Times New Roman" w:cs="Times New Roman"/>
          <w:sz w:val="32"/>
          <w:szCs w:val="32"/>
          <w:shd w:val="clear" w:color="auto" w:fill="FBFBFB"/>
          <w:lang w:val="lt-LT"/>
        </w:rPr>
        <w:t>.</w:t>
      </w:r>
    </w:p>
    <w:p w:rsidR="00A279D3" w:rsidRPr="00651859" w:rsidRDefault="00A279D3" w:rsidP="00A279D3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651859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iš amino rūgščių sudarytos makromolekulės.</w:t>
      </w:r>
    </w:p>
    <w:p w:rsidR="00A279D3" w:rsidRPr="00651859" w:rsidRDefault="00A279D3" w:rsidP="00A279D3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651859">
        <w:rPr>
          <w:rFonts w:ascii="Times New Roman" w:hAnsi="Times New Roman" w:cs="Times New Roman"/>
          <w:b/>
          <w:sz w:val="32"/>
          <w:szCs w:val="32"/>
          <w:lang w:val="lt-LT"/>
        </w:rPr>
        <w:t xml:space="preserve"> </w:t>
      </w:r>
      <w:r w:rsidRPr="00651859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organinis junginys, turintis hidroksilo grupę , susijungusią su alkilo arba alkilinės grupės anglies atomu.</w:t>
      </w:r>
    </w:p>
    <w:p w:rsidR="00A279D3" w:rsidRPr="00651859" w:rsidRDefault="00A279D3" w:rsidP="00A279D3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651859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alifatiniaiorganiniai junginiai, kurie yra angliavandeniliai ir turi bent vieną dvigubąjį ryšį tarp anglies atomų.</w:t>
      </w:r>
    </w:p>
    <w:p w:rsidR="00A279D3" w:rsidRPr="00651859" w:rsidRDefault="00651859" w:rsidP="00A279D3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651859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grupė organinių junginių, kurie turi mažiausiai po vieną amino grupę bei karboksilo grupę.</w:t>
      </w:r>
    </w:p>
    <w:p w:rsidR="00651859" w:rsidRPr="00651859" w:rsidRDefault="00651859" w:rsidP="00A279D3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651859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cheminiai junginiai,  jiems būdinga funkcinė  </w:t>
      </w:r>
      <w:r w:rsidRPr="00651859">
        <w:rPr>
          <w:rFonts w:ascii="Times New Roman" w:hAnsi="Times New Roman" w:cs="Times New Roman"/>
          <w:iCs/>
          <w:color w:val="202122"/>
          <w:sz w:val="32"/>
          <w:szCs w:val="32"/>
          <w:shd w:val="clear" w:color="auto" w:fill="FFFFFF"/>
          <w:lang w:val="lt-LT"/>
        </w:rPr>
        <w:t>karbonilgrupė</w:t>
      </w:r>
      <w:r w:rsidRPr="00651859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 , sujungta su dviem angliavandenilių radikalais.</w:t>
      </w:r>
    </w:p>
    <w:p w:rsidR="00651859" w:rsidRPr="00651859" w:rsidRDefault="00651859" w:rsidP="00A279D3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651859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 </w:t>
      </w:r>
      <w:r w:rsidRPr="00651859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organinis junginys, sudarytas tik iš anglies ir vandenilio atomų.</w:t>
      </w:r>
    </w:p>
    <w:p w:rsidR="00651859" w:rsidRPr="00651859" w:rsidRDefault="00651859" w:rsidP="00651859">
      <w:pPr>
        <w:pStyle w:val="ListParagraph"/>
        <w:tabs>
          <w:tab w:val="left" w:pos="1200"/>
        </w:tabs>
        <w:ind w:left="2472"/>
        <w:rPr>
          <w:rFonts w:ascii="Times New Roman" w:hAnsi="Times New Roman" w:cs="Times New Roman"/>
          <w:b/>
          <w:sz w:val="32"/>
          <w:szCs w:val="32"/>
          <w:lang w:val="lt-LT"/>
        </w:rPr>
      </w:pPr>
    </w:p>
    <w:p w:rsidR="00026F05" w:rsidRPr="00026F05" w:rsidRDefault="00026F05" w:rsidP="00026F05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52"/>
          <w:szCs w:val="52"/>
          <w:lang w:val="lt-LT"/>
        </w:rPr>
      </w:pPr>
      <w:r>
        <w:rPr>
          <w:rFonts w:ascii="Times New Roman" w:hAnsi="Times New Roman" w:cs="Times New Roman"/>
          <w:b/>
          <w:sz w:val="52"/>
          <w:szCs w:val="52"/>
          <w:lang w:val="lt-LT"/>
        </w:rPr>
        <w:t xml:space="preserve">   </w:t>
      </w:r>
      <w:r w:rsidRPr="00026F05">
        <w:rPr>
          <w:rFonts w:ascii="Times New Roman" w:hAnsi="Times New Roman" w:cs="Times New Roman"/>
          <w:b/>
          <w:sz w:val="52"/>
          <w:szCs w:val="52"/>
          <w:lang w:val="lt-LT"/>
        </w:rPr>
        <w:t>CHEMINĖS REAKCIJO</w:t>
      </w:r>
      <w:r>
        <w:rPr>
          <w:rFonts w:ascii="Times New Roman" w:hAnsi="Times New Roman" w:cs="Times New Roman"/>
          <w:b/>
          <w:sz w:val="52"/>
          <w:szCs w:val="52"/>
          <w:lang w:val="lt-LT"/>
        </w:rPr>
        <w:t>S</w:t>
      </w:r>
    </w:p>
    <w:p w:rsidR="00026F05" w:rsidRDefault="00026F05" w:rsidP="00026F05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783F4D">
        <w:rPr>
          <w:rFonts w:ascii="Times New Roman" w:hAnsi="Times New Roman" w:cs="Times New Roman"/>
          <w:b/>
          <w:sz w:val="28"/>
          <w:szCs w:val="28"/>
          <w:lang w:val="lt-LT"/>
        </w:rPr>
        <w:t>( įrašyk sakinio pradžią)</w:t>
      </w:r>
    </w:p>
    <w:p w:rsidR="00026F05" w:rsidRPr="009C4E28" w:rsidRDefault="00026F05" w:rsidP="00026F05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9C4E28">
        <w:rPr>
          <w:rFonts w:ascii="Times New Roman" w:hAnsi="Times New Roman" w:cs="Times New Roman"/>
          <w:color w:val="2B2B2B"/>
          <w:sz w:val="32"/>
          <w:szCs w:val="32"/>
          <w:shd w:val="clear" w:color="auto" w:fill="FFFFFF"/>
          <w:lang w:val="lt-LT"/>
        </w:rPr>
        <w:t>reakcija, kai </w:t>
      </w:r>
      <w:hyperlink r:id="rId20" w:history="1">
        <w:r w:rsidRPr="009C4E28">
          <w:rPr>
            <w:rFonts w:ascii="Times New Roman" w:hAnsi="Times New Roman" w:cs="Times New Roman"/>
            <w:color w:val="000000"/>
            <w:sz w:val="32"/>
            <w:szCs w:val="32"/>
            <w:shd w:val="clear" w:color="auto" w:fill="FFFFFF"/>
            <w:lang w:val="lt-LT"/>
          </w:rPr>
          <w:t>vandenilis</w:t>
        </w:r>
      </w:hyperlink>
      <w:r w:rsidRPr="009C4E28">
        <w:rPr>
          <w:rFonts w:ascii="Times New Roman" w:hAnsi="Times New Roman" w:cs="Times New Roman"/>
          <w:color w:val="2B2B2B"/>
          <w:sz w:val="32"/>
          <w:szCs w:val="32"/>
          <w:shd w:val="clear" w:color="auto" w:fill="FFFFFF"/>
          <w:lang w:val="lt-LT"/>
        </w:rPr>
        <w:t> ir </w:t>
      </w:r>
      <w:hyperlink r:id="rId21" w:history="1">
        <w:r w:rsidRPr="009C4E28">
          <w:rPr>
            <w:rFonts w:ascii="Times New Roman" w:hAnsi="Times New Roman" w:cs="Times New Roman"/>
            <w:color w:val="000000"/>
            <w:sz w:val="32"/>
            <w:szCs w:val="32"/>
            <w:shd w:val="clear" w:color="auto" w:fill="FFFFFF"/>
            <w:lang w:val="lt-LT"/>
          </w:rPr>
          <w:t>hidroksilio</w:t>
        </w:r>
      </w:hyperlink>
      <w:r w:rsidRPr="009C4E28">
        <w:rPr>
          <w:rFonts w:ascii="Times New Roman" w:hAnsi="Times New Roman" w:cs="Times New Roman"/>
          <w:color w:val="2B2B2B"/>
          <w:sz w:val="32"/>
          <w:szCs w:val="32"/>
          <w:shd w:val="clear" w:color="auto" w:fill="FFFFFF"/>
          <w:lang w:val="lt-LT"/>
        </w:rPr>
        <w:t> </w:t>
      </w:r>
      <w:hyperlink r:id="rId22" w:history="1">
        <w:r w:rsidRPr="009C4E28">
          <w:rPr>
            <w:rFonts w:ascii="Times New Roman" w:hAnsi="Times New Roman" w:cs="Times New Roman"/>
            <w:color w:val="000000"/>
            <w:sz w:val="32"/>
            <w:szCs w:val="32"/>
            <w:shd w:val="clear" w:color="auto" w:fill="FFFFFF"/>
            <w:lang w:val="lt-LT"/>
          </w:rPr>
          <w:t>jonas</w:t>
        </w:r>
      </w:hyperlink>
      <w:r w:rsidRPr="009C4E28">
        <w:rPr>
          <w:rFonts w:ascii="Times New Roman" w:hAnsi="Times New Roman" w:cs="Times New Roman"/>
          <w:color w:val="2B2B2B"/>
          <w:sz w:val="32"/>
          <w:szCs w:val="32"/>
          <w:shd w:val="clear" w:color="auto" w:fill="FFFFFF"/>
          <w:lang w:val="lt-LT"/>
        </w:rPr>
        <w:t> yra pridedami prie  </w:t>
      </w:r>
      <w:hyperlink r:id="rId23" w:history="1">
        <w:r w:rsidRPr="009C4E28">
          <w:rPr>
            <w:rFonts w:ascii="Times New Roman" w:hAnsi="Times New Roman" w:cs="Times New Roman"/>
            <w:color w:val="000000"/>
            <w:sz w:val="32"/>
            <w:szCs w:val="32"/>
            <w:shd w:val="clear" w:color="auto" w:fill="FFFFFF"/>
            <w:lang w:val="lt-LT"/>
          </w:rPr>
          <w:t>dvigubo</w:t>
        </w:r>
      </w:hyperlink>
      <w:r w:rsidR="000D10F0" w:rsidRPr="009C4E28">
        <w:rPr>
          <w:rFonts w:ascii="Times New Roman" w:hAnsi="Times New Roman" w:cs="Times New Roman"/>
          <w:sz w:val="32"/>
          <w:szCs w:val="32"/>
          <w:lang w:val="lt-LT"/>
        </w:rPr>
        <w:t>s</w:t>
      </w:r>
      <w:r w:rsidRPr="009C4E28">
        <w:rPr>
          <w:rFonts w:ascii="Times New Roman" w:hAnsi="Times New Roman" w:cs="Times New Roman"/>
          <w:color w:val="2B2B2B"/>
          <w:sz w:val="32"/>
          <w:szCs w:val="32"/>
          <w:shd w:val="clear" w:color="auto" w:fill="FFFFFF"/>
          <w:lang w:val="lt-LT"/>
        </w:rPr>
        <w:t> anglies </w:t>
      </w:r>
      <w:hyperlink r:id="rId24" w:history="1">
        <w:r w:rsidRPr="009C4E28">
          <w:rPr>
            <w:rFonts w:ascii="Times New Roman" w:hAnsi="Times New Roman" w:cs="Times New Roman"/>
            <w:color w:val="000000"/>
            <w:sz w:val="32"/>
            <w:szCs w:val="32"/>
            <w:shd w:val="clear" w:color="auto" w:fill="FFFFFF"/>
            <w:lang w:val="lt-LT"/>
          </w:rPr>
          <w:t>jungties</w:t>
        </w:r>
      </w:hyperlink>
      <w:r w:rsidRPr="009C4E28">
        <w:rPr>
          <w:rFonts w:ascii="Times New Roman" w:hAnsi="Times New Roman" w:cs="Times New Roman"/>
          <w:color w:val="2B2B2B"/>
          <w:sz w:val="32"/>
          <w:szCs w:val="32"/>
          <w:shd w:val="clear" w:color="auto" w:fill="FFFFFF"/>
          <w:lang w:val="lt-LT"/>
        </w:rPr>
        <w:t> .</w:t>
      </w:r>
    </w:p>
    <w:p w:rsidR="00026F05" w:rsidRPr="009C4E28" w:rsidRDefault="00026F05" w:rsidP="00026F05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9C4E2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tai reakcija, kuriai vykstant atomų grupė atskeliama nuo molekulės.</w:t>
      </w:r>
    </w:p>
    <w:p w:rsidR="00026F05" w:rsidRPr="009C4E28" w:rsidRDefault="00026F05" w:rsidP="00026F05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reakcija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,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kurios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metu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atomą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arba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grupę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molekulėje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pakeičia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kitas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atomas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arba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grupė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.</w:t>
      </w:r>
    </w:p>
    <w:p w:rsidR="00026F05" w:rsidRPr="009C4E28" w:rsidRDefault="00026F05" w:rsidP="00026F05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9C4E2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reakcija tarp molekulinio vandenilio  ir kito elemento.</w:t>
      </w:r>
    </w:p>
    <w:p w:rsidR="00026F05" w:rsidRPr="009C4E28" w:rsidRDefault="000D10F0" w:rsidP="00026F05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9C4E28">
        <w:rPr>
          <w:rFonts w:ascii="Times New Roman" w:hAnsi="Times New Roman" w:cs="Times New Roman"/>
          <w:color w:val="222222"/>
          <w:sz w:val="32"/>
          <w:szCs w:val="32"/>
          <w:shd w:val="clear" w:color="auto" w:fill="F9F9F9"/>
          <w:lang w:val="lt-LT"/>
        </w:rPr>
        <w:t xml:space="preserve"> reakcija,</w:t>
      </w:r>
      <w:r w:rsidR="00026F05" w:rsidRPr="009C4E28">
        <w:rPr>
          <w:rFonts w:ascii="Times New Roman" w:hAnsi="Times New Roman" w:cs="Times New Roman"/>
          <w:color w:val="222222"/>
          <w:sz w:val="32"/>
          <w:szCs w:val="32"/>
          <w:shd w:val="clear" w:color="auto" w:fill="F9F9F9"/>
          <w:lang w:val="lt-LT"/>
        </w:rPr>
        <w:t> kuri</w:t>
      </w:r>
      <w:r w:rsidRPr="009C4E28">
        <w:rPr>
          <w:rFonts w:ascii="Times New Roman" w:hAnsi="Times New Roman" w:cs="Times New Roman"/>
          <w:color w:val="222222"/>
          <w:sz w:val="32"/>
          <w:szCs w:val="32"/>
          <w:shd w:val="clear" w:color="auto" w:fill="F9F9F9"/>
          <w:lang w:val="lt-LT"/>
        </w:rPr>
        <w:t>oje</w:t>
      </w:r>
      <w:r w:rsidR="00026F05" w:rsidRPr="009C4E28">
        <w:rPr>
          <w:rFonts w:ascii="Times New Roman" w:hAnsi="Times New Roman" w:cs="Times New Roman"/>
          <w:color w:val="222222"/>
          <w:sz w:val="32"/>
          <w:szCs w:val="32"/>
          <w:shd w:val="clear" w:color="auto" w:fill="F9F9F9"/>
          <w:lang w:val="lt-LT"/>
        </w:rPr>
        <w:t xml:space="preserve"> medžiaga susijungia su vandeniu</w:t>
      </w:r>
      <w:r w:rsidRPr="009C4E28">
        <w:rPr>
          <w:rFonts w:ascii="Times New Roman" w:hAnsi="Times New Roman" w:cs="Times New Roman"/>
          <w:color w:val="222222"/>
          <w:sz w:val="32"/>
          <w:szCs w:val="32"/>
          <w:shd w:val="clear" w:color="auto" w:fill="F9F9F9"/>
          <w:lang w:val="lt-LT"/>
        </w:rPr>
        <w:t>.</w:t>
      </w:r>
    </w:p>
    <w:p w:rsidR="000D10F0" w:rsidRPr="009C4E28" w:rsidRDefault="000D10F0" w:rsidP="00026F05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9C4E28">
        <w:rPr>
          <w:rFonts w:ascii="Times New Roman" w:hAnsi="Times New Roman" w:cs="Times New Roman"/>
          <w:color w:val="1F2025"/>
          <w:sz w:val="32"/>
          <w:szCs w:val="32"/>
          <w:shd w:val="clear" w:color="auto" w:fill="FFFFFF"/>
          <w:lang w:val="lt-LT"/>
        </w:rPr>
        <w:t>procesas, kurio metu gaunama medžiaga iš karboksirūgšties ir alkoholio.</w:t>
      </w:r>
    </w:p>
    <w:p w:rsidR="000D10F0" w:rsidRPr="009C4E28" w:rsidRDefault="000D10F0" w:rsidP="00026F05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9C4E2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reiškinys, kai medžiaga ar kūnas praranda tam tikrą kiekį vandens.</w:t>
      </w:r>
    </w:p>
    <w:p w:rsidR="000D10F0" w:rsidRPr="009C4E28" w:rsidRDefault="000D10F0" w:rsidP="000D10F0">
      <w:pPr>
        <w:pStyle w:val="ListParagraph"/>
        <w:numPr>
          <w:ilvl w:val="0"/>
          <w:numId w:val="16"/>
        </w:numPr>
        <w:tabs>
          <w:tab w:val="left" w:pos="1200"/>
        </w:tabs>
        <w:rPr>
          <w:rStyle w:val="w"/>
          <w:rFonts w:ascii="Times New Roman" w:hAnsi="Times New Roman" w:cs="Times New Roman"/>
          <w:b/>
          <w:sz w:val="32"/>
          <w:szCs w:val="32"/>
          <w:lang w:val="lt-LT"/>
        </w:rPr>
      </w:pP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reakcija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,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vykstanti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vienoje</w:t>
      </w:r>
      <w:r w:rsidRPr="009C4E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 </w:t>
      </w:r>
      <w:r w:rsidRPr="009C4E28">
        <w:rPr>
          <w:rStyle w:val="w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lt-LT"/>
        </w:rPr>
        <w:t>fazėje.</w:t>
      </w:r>
    </w:p>
    <w:p w:rsidR="000D10F0" w:rsidRPr="009C4E28" w:rsidRDefault="000D10F0" w:rsidP="000D10F0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9C4E2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reakcija, kurios metu kelios vienodos monomerų molekulės jungiasi į vieną .</w:t>
      </w:r>
    </w:p>
    <w:p w:rsidR="000D10F0" w:rsidRPr="009C4E28" w:rsidRDefault="009C4E28" w:rsidP="000D10F0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9C4E28">
        <w:rPr>
          <w:rStyle w:val="apibr"/>
          <w:rFonts w:ascii="Times New Roman" w:hAnsi="Times New Roman" w:cs="Times New Roman"/>
          <w:sz w:val="32"/>
          <w:szCs w:val="32"/>
          <w:shd w:val="clear" w:color="auto" w:fill="FBFBFB"/>
          <w:lang w:val="lt-LT"/>
        </w:rPr>
        <w:t>cheminė reakcija, kuriai vykstant iš monomerų susidaro makromolekulės ir išsiskiria mažos molekulinės masės junginiai</w:t>
      </w:r>
      <w:r w:rsidRPr="009C4E28">
        <w:rPr>
          <w:rFonts w:ascii="Times New Roman" w:hAnsi="Times New Roman" w:cs="Times New Roman"/>
          <w:sz w:val="32"/>
          <w:szCs w:val="32"/>
          <w:shd w:val="clear" w:color="auto" w:fill="FBFBFB"/>
          <w:lang w:val="lt-LT"/>
        </w:rPr>
        <w:t>.</w:t>
      </w:r>
    </w:p>
    <w:p w:rsidR="00864DE0" w:rsidRDefault="00864DE0" w:rsidP="00A279D3">
      <w:pPr>
        <w:tabs>
          <w:tab w:val="left" w:pos="4752"/>
        </w:tabs>
        <w:rPr>
          <w:lang w:val="lt-LT"/>
        </w:rPr>
      </w:pPr>
    </w:p>
    <w:p w:rsidR="00B16458" w:rsidRDefault="00B16458" w:rsidP="00A279D3">
      <w:pPr>
        <w:tabs>
          <w:tab w:val="left" w:pos="4752"/>
        </w:tabs>
        <w:rPr>
          <w:lang w:val="lt-LT"/>
        </w:rPr>
      </w:pPr>
    </w:p>
    <w:p w:rsidR="00B16458" w:rsidRDefault="00B16458" w:rsidP="00A279D3">
      <w:pPr>
        <w:tabs>
          <w:tab w:val="left" w:pos="4752"/>
        </w:tabs>
        <w:rPr>
          <w:lang w:val="lt-LT"/>
        </w:rPr>
      </w:pPr>
    </w:p>
    <w:p w:rsidR="00B16458" w:rsidRDefault="00B16458" w:rsidP="00A279D3">
      <w:pPr>
        <w:tabs>
          <w:tab w:val="left" w:pos="4752"/>
        </w:tabs>
        <w:rPr>
          <w:lang w:val="lt-LT"/>
        </w:rPr>
      </w:pPr>
    </w:p>
    <w:p w:rsidR="00B16458" w:rsidRDefault="00B16458" w:rsidP="00A279D3">
      <w:pPr>
        <w:tabs>
          <w:tab w:val="left" w:pos="4752"/>
        </w:tabs>
        <w:rPr>
          <w:rFonts w:ascii="Times New Roman" w:hAnsi="Times New Roman" w:cs="Times New Roman"/>
          <w:b/>
          <w:sz w:val="48"/>
          <w:szCs w:val="48"/>
          <w:lang w:val="lt-LT"/>
        </w:rPr>
      </w:pPr>
      <w:r w:rsidRPr="00B16458">
        <w:rPr>
          <w:rFonts w:ascii="Times New Roman" w:hAnsi="Times New Roman" w:cs="Times New Roman"/>
          <w:b/>
          <w:sz w:val="48"/>
          <w:szCs w:val="48"/>
          <w:lang w:val="lt-LT"/>
        </w:rPr>
        <w:t xml:space="preserve">       </w:t>
      </w:r>
      <w:r w:rsidR="00AF04FE">
        <w:rPr>
          <w:rFonts w:ascii="Times New Roman" w:hAnsi="Times New Roman" w:cs="Times New Roman"/>
          <w:b/>
          <w:sz w:val="48"/>
          <w:szCs w:val="48"/>
          <w:lang w:val="lt-LT"/>
        </w:rPr>
        <w:t xml:space="preserve">        </w:t>
      </w:r>
      <w:r w:rsidRPr="00B16458">
        <w:rPr>
          <w:rFonts w:ascii="Times New Roman" w:hAnsi="Times New Roman" w:cs="Times New Roman"/>
          <w:b/>
          <w:sz w:val="48"/>
          <w:szCs w:val="48"/>
          <w:lang w:val="lt-LT"/>
        </w:rPr>
        <w:t xml:space="preserve"> ORGANINIO JUNGINIO </w:t>
      </w:r>
      <w:r w:rsidR="00AF04FE">
        <w:rPr>
          <w:rFonts w:ascii="Times New Roman" w:hAnsi="Times New Roman" w:cs="Times New Roman"/>
          <w:b/>
          <w:sz w:val="48"/>
          <w:szCs w:val="48"/>
          <w:lang w:val="lt-LT"/>
        </w:rPr>
        <w:t>FUNKCINĖ GRUPĖ</w:t>
      </w:r>
    </w:p>
    <w:p w:rsidR="00B16458" w:rsidRDefault="00B16458" w:rsidP="00B16458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                 </w:t>
      </w:r>
      <w:r w:rsidRPr="00783F4D">
        <w:rPr>
          <w:rFonts w:ascii="Times New Roman" w:hAnsi="Times New Roman" w:cs="Times New Roman"/>
          <w:b/>
          <w:sz w:val="28"/>
          <w:szCs w:val="28"/>
          <w:lang w:val="lt-LT"/>
        </w:rPr>
        <w:t>( įrašyk sakinio pradžią)</w:t>
      </w:r>
    </w:p>
    <w:p w:rsidR="00B16458" w:rsidRPr="002F4C48" w:rsidRDefault="00B16458" w:rsidP="00B16458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  <w:r w:rsidRPr="002F4C48">
        <w:rPr>
          <w:rFonts w:ascii="Times New Roman" w:hAnsi="Times New Roman" w:cs="Times New Roman"/>
          <w:sz w:val="44"/>
          <w:szCs w:val="44"/>
          <w:lang w:val="lt-LT"/>
        </w:rPr>
        <w:t>amino grupė</w:t>
      </w:r>
    </w:p>
    <w:p w:rsidR="00B16458" w:rsidRPr="002F4C48" w:rsidRDefault="00B16458" w:rsidP="00B16458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  <w:r w:rsidRPr="002F4C48">
        <w:rPr>
          <w:rFonts w:ascii="Times New Roman" w:hAnsi="Times New Roman" w:cs="Times New Roman"/>
          <w:sz w:val="44"/>
          <w:szCs w:val="44"/>
          <w:lang w:val="lt-LT"/>
        </w:rPr>
        <w:t>dviguba jungtis</w:t>
      </w:r>
    </w:p>
    <w:p w:rsidR="00B16458" w:rsidRPr="002F4C48" w:rsidRDefault="00B16458" w:rsidP="00B16458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  <w:r w:rsidRPr="002F4C48">
        <w:rPr>
          <w:rFonts w:ascii="Times New Roman" w:hAnsi="Times New Roman" w:cs="Times New Roman"/>
          <w:sz w:val="44"/>
          <w:szCs w:val="44"/>
          <w:lang w:val="lt-LT"/>
        </w:rPr>
        <w:t>hidroksi grupė</w:t>
      </w:r>
    </w:p>
    <w:p w:rsidR="00B16458" w:rsidRPr="002F4C48" w:rsidRDefault="00B16458" w:rsidP="00B16458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  <w:r w:rsidRPr="002F4C48">
        <w:rPr>
          <w:rFonts w:ascii="Times New Roman" w:hAnsi="Times New Roman" w:cs="Times New Roman"/>
          <w:sz w:val="44"/>
          <w:szCs w:val="44"/>
          <w:lang w:val="lt-LT"/>
        </w:rPr>
        <w:t>karboksilo grupė</w:t>
      </w:r>
    </w:p>
    <w:p w:rsidR="00B16458" w:rsidRPr="002F4C48" w:rsidRDefault="00B16458" w:rsidP="00B16458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  <w:r w:rsidRPr="002F4C48">
        <w:rPr>
          <w:rFonts w:ascii="Times New Roman" w:hAnsi="Times New Roman" w:cs="Times New Roman"/>
          <w:sz w:val="44"/>
          <w:szCs w:val="44"/>
          <w:lang w:val="lt-LT"/>
        </w:rPr>
        <w:t>karbonilo grupė</w:t>
      </w:r>
    </w:p>
    <w:p w:rsidR="00B16458" w:rsidRPr="002F4C48" w:rsidRDefault="00B16458" w:rsidP="00B16458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  <w:r w:rsidRPr="002F4C48">
        <w:rPr>
          <w:rFonts w:ascii="Times New Roman" w:hAnsi="Times New Roman" w:cs="Times New Roman"/>
          <w:sz w:val="44"/>
          <w:szCs w:val="44"/>
          <w:lang w:val="lt-LT"/>
        </w:rPr>
        <w:t>formilo grupė</w:t>
      </w:r>
    </w:p>
    <w:p w:rsidR="00B16458" w:rsidRPr="002F4C48" w:rsidRDefault="00B16458" w:rsidP="00B16458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  <w:r w:rsidRPr="002F4C48">
        <w:rPr>
          <w:rFonts w:ascii="Times New Roman" w:hAnsi="Times New Roman" w:cs="Times New Roman"/>
          <w:sz w:val="44"/>
          <w:szCs w:val="44"/>
          <w:lang w:val="lt-LT"/>
        </w:rPr>
        <w:t>triguba jungtis</w:t>
      </w:r>
    </w:p>
    <w:p w:rsidR="00B16458" w:rsidRPr="002F4C48" w:rsidRDefault="00B16458" w:rsidP="00B16458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  <w:r w:rsidRPr="002F4C48">
        <w:rPr>
          <w:rFonts w:ascii="Times New Roman" w:hAnsi="Times New Roman" w:cs="Times New Roman"/>
          <w:sz w:val="44"/>
          <w:szCs w:val="44"/>
          <w:lang w:val="lt-LT"/>
        </w:rPr>
        <w:t>aromatinis žiedas</w:t>
      </w:r>
    </w:p>
    <w:p w:rsidR="00B16458" w:rsidRPr="002F4C48" w:rsidRDefault="00B16458" w:rsidP="00B16458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  <w:r w:rsidRPr="002F4C48">
        <w:rPr>
          <w:rFonts w:ascii="Times New Roman" w:hAnsi="Times New Roman" w:cs="Times New Roman"/>
          <w:sz w:val="44"/>
          <w:szCs w:val="44"/>
          <w:lang w:val="lt-LT"/>
        </w:rPr>
        <w:t>vienguba jungtis</w:t>
      </w:r>
    </w:p>
    <w:p w:rsidR="00B16458" w:rsidRPr="002F4C48" w:rsidRDefault="00B16458" w:rsidP="00B16458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  <w:r w:rsidRPr="002F4C48">
        <w:rPr>
          <w:rFonts w:ascii="Times New Roman" w:hAnsi="Times New Roman" w:cs="Times New Roman"/>
          <w:sz w:val="44"/>
          <w:szCs w:val="44"/>
          <w:lang w:val="lt-LT"/>
        </w:rPr>
        <w:t>amidinė grupė</w:t>
      </w:r>
    </w:p>
    <w:p w:rsidR="002F4C48" w:rsidRDefault="002F4C48" w:rsidP="002F4C48">
      <w:pPr>
        <w:tabs>
          <w:tab w:val="left" w:pos="1200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</w:p>
    <w:p w:rsidR="002F4C48" w:rsidRPr="002F4C48" w:rsidRDefault="002F4C48" w:rsidP="002F4C48">
      <w:pPr>
        <w:tabs>
          <w:tab w:val="left" w:pos="1200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</w:p>
    <w:p w:rsidR="00B16458" w:rsidRDefault="00AF04FE" w:rsidP="00A279D3">
      <w:pPr>
        <w:tabs>
          <w:tab w:val="left" w:pos="4752"/>
        </w:tabs>
        <w:rPr>
          <w:rFonts w:ascii="Times New Roman" w:hAnsi="Times New Roman" w:cs="Times New Roman"/>
          <w:b/>
          <w:sz w:val="48"/>
          <w:szCs w:val="48"/>
          <w:lang w:val="lt-LT"/>
        </w:rPr>
      </w:pPr>
      <w:r>
        <w:rPr>
          <w:rFonts w:ascii="Times New Roman" w:hAnsi="Times New Roman" w:cs="Times New Roman"/>
          <w:b/>
          <w:sz w:val="48"/>
          <w:szCs w:val="48"/>
          <w:lang w:val="lt-LT"/>
        </w:rPr>
        <w:t xml:space="preserve">                             ORGANINIŲ JUNGINIŲ KLASĖ</w:t>
      </w:r>
    </w:p>
    <w:p w:rsidR="00AF04FE" w:rsidRDefault="00AF04FE" w:rsidP="00A279D3">
      <w:pPr>
        <w:tabs>
          <w:tab w:val="left" w:pos="4752"/>
        </w:tabs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48"/>
          <w:szCs w:val="48"/>
          <w:lang w:val="lt-LT"/>
        </w:rPr>
        <w:t xml:space="preserve">                                           </w:t>
      </w:r>
      <w:r w:rsidRPr="00AF04FE">
        <w:rPr>
          <w:rFonts w:ascii="Times New Roman" w:hAnsi="Times New Roman" w:cs="Times New Roman"/>
          <w:sz w:val="28"/>
          <w:szCs w:val="28"/>
          <w:lang w:val="lt-LT"/>
        </w:rPr>
        <w:t>( nurodykite junginio klasę)</w:t>
      </w:r>
    </w:p>
    <w:p w:rsidR="00AF04FE" w:rsidRPr="00AF04FE" w:rsidRDefault="00AF04FE" w:rsidP="00AF04FE">
      <w:pPr>
        <w:pStyle w:val="ListParagraph"/>
        <w:numPr>
          <w:ilvl w:val="0"/>
          <w:numId w:val="16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AF04FE">
        <w:rPr>
          <w:rFonts w:ascii="Times New Roman" w:hAnsi="Times New Roman" w:cs="Times New Roman"/>
          <w:sz w:val="44"/>
          <w:szCs w:val="44"/>
          <w:lang w:val="lt-LT"/>
        </w:rPr>
        <w:t>COOH</w:t>
      </w:r>
    </w:p>
    <w:p w:rsidR="00AF04FE" w:rsidRPr="00AF04FE" w:rsidRDefault="00AF04FE" w:rsidP="00AF04FE">
      <w:pPr>
        <w:pStyle w:val="ListParagraph"/>
        <w:numPr>
          <w:ilvl w:val="0"/>
          <w:numId w:val="16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AF04FE">
        <w:rPr>
          <w:rFonts w:ascii="Times New Roman" w:hAnsi="Times New Roman" w:cs="Times New Roman"/>
          <w:sz w:val="44"/>
          <w:szCs w:val="44"/>
          <w:lang w:val="lt-LT"/>
        </w:rPr>
        <w:t>COOM</w:t>
      </w:r>
    </w:p>
    <w:p w:rsidR="00AF04FE" w:rsidRPr="00AF04FE" w:rsidRDefault="00AF04FE" w:rsidP="00AF04FE">
      <w:pPr>
        <w:pStyle w:val="ListParagraph"/>
        <w:numPr>
          <w:ilvl w:val="0"/>
          <w:numId w:val="16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AF04FE">
        <w:rPr>
          <w:rFonts w:ascii="Times New Roman" w:hAnsi="Times New Roman" w:cs="Times New Roman"/>
          <w:sz w:val="44"/>
          <w:szCs w:val="44"/>
          <w:lang w:val="lt-LT"/>
        </w:rPr>
        <w:t>COOR</w:t>
      </w:r>
    </w:p>
    <w:p w:rsidR="00AF04FE" w:rsidRPr="00AF04FE" w:rsidRDefault="00AF04FE" w:rsidP="00AF04FE">
      <w:pPr>
        <w:pStyle w:val="ListParagraph"/>
        <w:numPr>
          <w:ilvl w:val="0"/>
          <w:numId w:val="16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AF04FE">
        <w:rPr>
          <w:rFonts w:ascii="Times New Roman" w:hAnsi="Times New Roman" w:cs="Times New Roman"/>
          <w:sz w:val="44"/>
          <w:szCs w:val="44"/>
          <w:lang w:val="lt-LT"/>
        </w:rPr>
        <w:t>CONH</w:t>
      </w:r>
      <w:r w:rsidRPr="00AF04FE">
        <w:rPr>
          <w:rFonts w:ascii="Times New Roman" w:hAnsi="Times New Roman" w:cs="Times New Roman"/>
          <w:sz w:val="44"/>
          <w:szCs w:val="44"/>
          <w:vertAlign w:val="subscript"/>
          <w:lang w:val="lt-LT"/>
        </w:rPr>
        <w:t>2</w:t>
      </w:r>
    </w:p>
    <w:p w:rsidR="00AF04FE" w:rsidRPr="00AF04FE" w:rsidRDefault="00AF04FE" w:rsidP="00AF04FE">
      <w:pPr>
        <w:pStyle w:val="ListParagraph"/>
        <w:numPr>
          <w:ilvl w:val="0"/>
          <w:numId w:val="16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AF04FE">
        <w:rPr>
          <w:rFonts w:ascii="Times New Roman" w:hAnsi="Times New Roman" w:cs="Times New Roman"/>
          <w:sz w:val="44"/>
          <w:szCs w:val="44"/>
          <w:lang w:val="lt-LT"/>
        </w:rPr>
        <w:t>CHO</w:t>
      </w:r>
    </w:p>
    <w:p w:rsidR="00AF04FE" w:rsidRPr="00AF04FE" w:rsidRDefault="00AF04FE" w:rsidP="00AF04FE">
      <w:pPr>
        <w:pStyle w:val="ListParagraph"/>
        <w:numPr>
          <w:ilvl w:val="0"/>
          <w:numId w:val="16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AF04FE">
        <w:rPr>
          <w:rFonts w:ascii="Times New Roman" w:hAnsi="Times New Roman" w:cs="Times New Roman"/>
          <w:sz w:val="44"/>
          <w:szCs w:val="44"/>
          <w:lang w:val="lt-LT"/>
        </w:rPr>
        <w:t>C</w:t>
      </w:r>
      <w:r w:rsidRPr="00AF04FE">
        <w:rPr>
          <w:rFonts w:ascii="Times New Roman" w:hAnsi="Times New Roman" w:cs="Times New Roman"/>
          <w:sz w:val="44"/>
          <w:szCs w:val="44"/>
        </w:rPr>
        <w:t>=</w:t>
      </w:r>
      <w:r w:rsidRPr="00AF04FE">
        <w:rPr>
          <w:rFonts w:ascii="Times New Roman" w:hAnsi="Times New Roman" w:cs="Times New Roman"/>
          <w:sz w:val="44"/>
          <w:szCs w:val="44"/>
          <w:lang w:val="lt-LT"/>
        </w:rPr>
        <w:t>O</w:t>
      </w:r>
    </w:p>
    <w:p w:rsidR="00AF04FE" w:rsidRPr="00AF04FE" w:rsidRDefault="00AF04FE" w:rsidP="00AF04FE">
      <w:pPr>
        <w:pStyle w:val="ListParagraph"/>
        <w:numPr>
          <w:ilvl w:val="0"/>
          <w:numId w:val="16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AF04FE">
        <w:rPr>
          <w:rFonts w:ascii="Times New Roman" w:hAnsi="Times New Roman" w:cs="Times New Roman"/>
          <w:sz w:val="44"/>
          <w:szCs w:val="44"/>
          <w:lang w:val="lt-LT"/>
        </w:rPr>
        <w:t>NH</w:t>
      </w:r>
      <w:r w:rsidRPr="00AF04FE">
        <w:rPr>
          <w:rFonts w:ascii="Times New Roman" w:hAnsi="Times New Roman" w:cs="Times New Roman"/>
          <w:sz w:val="44"/>
          <w:szCs w:val="44"/>
          <w:vertAlign w:val="subscript"/>
          <w:lang w:val="lt-LT"/>
        </w:rPr>
        <w:t>2</w:t>
      </w:r>
    </w:p>
    <w:p w:rsidR="00AF04FE" w:rsidRPr="00AF04FE" w:rsidRDefault="00AF04FE" w:rsidP="00AF04FE">
      <w:pPr>
        <w:pStyle w:val="ListParagraph"/>
        <w:numPr>
          <w:ilvl w:val="0"/>
          <w:numId w:val="16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AF04FE">
        <w:rPr>
          <w:rFonts w:ascii="Times New Roman" w:hAnsi="Times New Roman" w:cs="Times New Roman"/>
          <w:sz w:val="44"/>
          <w:szCs w:val="44"/>
          <w:lang w:val="lt-LT"/>
        </w:rPr>
        <w:t>C</w:t>
      </w:r>
      <w:r w:rsidRPr="00AF04FE">
        <w:rPr>
          <w:rFonts w:ascii="Times New Roman" w:hAnsi="Times New Roman" w:cs="Times New Roman"/>
          <w:sz w:val="44"/>
          <w:szCs w:val="44"/>
        </w:rPr>
        <w:t>=</w:t>
      </w:r>
      <w:r w:rsidRPr="00AF04FE">
        <w:rPr>
          <w:rFonts w:ascii="Times New Roman" w:hAnsi="Times New Roman" w:cs="Times New Roman"/>
          <w:sz w:val="44"/>
          <w:szCs w:val="44"/>
          <w:lang w:val="lt-LT"/>
        </w:rPr>
        <w:t>O –</w:t>
      </w:r>
    </w:p>
    <w:p w:rsidR="00AF04FE" w:rsidRPr="00AF04FE" w:rsidRDefault="00AF04FE" w:rsidP="00AF04FE">
      <w:pPr>
        <w:pStyle w:val="ListParagraph"/>
        <w:numPr>
          <w:ilvl w:val="0"/>
          <w:numId w:val="16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AF04FE">
        <w:rPr>
          <w:rFonts w:ascii="Times New Roman" w:hAnsi="Times New Roman" w:cs="Times New Roman"/>
          <w:sz w:val="44"/>
          <w:szCs w:val="44"/>
          <w:lang w:val="lt-LT"/>
        </w:rPr>
        <w:t xml:space="preserve">C – C – </w:t>
      </w:r>
    </w:p>
    <w:p w:rsidR="00AF04FE" w:rsidRPr="00AF04FE" w:rsidRDefault="00AF04FE" w:rsidP="00AF04FE">
      <w:pPr>
        <w:pStyle w:val="ListParagraph"/>
        <w:numPr>
          <w:ilvl w:val="0"/>
          <w:numId w:val="16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AF04FE">
        <w:rPr>
          <w:rFonts w:ascii="Times New Roman" w:hAnsi="Times New Roman" w:cs="Times New Roman"/>
          <w:sz w:val="44"/>
          <w:szCs w:val="44"/>
          <w:lang w:val="lt-LT"/>
        </w:rPr>
        <w:t>OH</w:t>
      </w:r>
    </w:p>
    <w:p w:rsidR="00AF04FE" w:rsidRDefault="00AF04FE" w:rsidP="00A279D3">
      <w:pPr>
        <w:tabs>
          <w:tab w:val="left" w:pos="4752"/>
        </w:tabs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 xml:space="preserve">                                </w:t>
      </w:r>
    </w:p>
    <w:p w:rsidR="00AF04FE" w:rsidRDefault="00AF04FE" w:rsidP="00A279D3">
      <w:pPr>
        <w:tabs>
          <w:tab w:val="left" w:pos="4752"/>
        </w:tabs>
        <w:rPr>
          <w:rFonts w:ascii="Times New Roman" w:hAnsi="Times New Roman" w:cs="Times New Roman"/>
          <w:sz w:val="28"/>
          <w:szCs w:val="28"/>
          <w:lang w:val="lt-LT"/>
        </w:rPr>
      </w:pPr>
    </w:p>
    <w:p w:rsidR="00AF04FE" w:rsidRDefault="00335DED" w:rsidP="00A279D3">
      <w:pPr>
        <w:tabs>
          <w:tab w:val="left" w:pos="4752"/>
        </w:tabs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lastRenderedPageBreak/>
        <w:t xml:space="preserve">                                </w:t>
      </w:r>
    </w:p>
    <w:p w:rsidR="00335DED" w:rsidRDefault="00335DED" w:rsidP="00335DED">
      <w:pPr>
        <w:tabs>
          <w:tab w:val="left" w:pos="4752"/>
        </w:tabs>
        <w:jc w:val="center"/>
        <w:rPr>
          <w:rFonts w:ascii="Times New Roman" w:hAnsi="Times New Roman" w:cs="Times New Roman"/>
          <w:b/>
          <w:sz w:val="48"/>
          <w:szCs w:val="48"/>
          <w:lang w:val="lt-LT"/>
        </w:rPr>
      </w:pPr>
      <w:r>
        <w:rPr>
          <w:rFonts w:ascii="Times New Roman" w:hAnsi="Times New Roman" w:cs="Times New Roman"/>
          <w:b/>
          <w:sz w:val="48"/>
          <w:szCs w:val="48"/>
          <w:lang w:val="lt-LT"/>
        </w:rPr>
        <w:t xml:space="preserve">   </w:t>
      </w:r>
      <w:r w:rsidRPr="00335DED">
        <w:rPr>
          <w:rFonts w:ascii="Times New Roman" w:hAnsi="Times New Roman" w:cs="Times New Roman"/>
          <w:b/>
          <w:sz w:val="48"/>
          <w:szCs w:val="48"/>
          <w:lang w:val="lt-LT"/>
        </w:rPr>
        <w:t xml:space="preserve">ATPAŽINIMO REAGENTAS IR REAKCIJOS </w:t>
      </w:r>
      <w:r>
        <w:rPr>
          <w:rFonts w:ascii="Times New Roman" w:hAnsi="Times New Roman" w:cs="Times New Roman"/>
          <w:b/>
          <w:sz w:val="48"/>
          <w:szCs w:val="48"/>
          <w:lang w:val="lt-LT"/>
        </w:rPr>
        <w:t xml:space="preserve">  </w:t>
      </w:r>
    </w:p>
    <w:p w:rsidR="00335DED" w:rsidRDefault="00335DED" w:rsidP="00335DED">
      <w:pPr>
        <w:tabs>
          <w:tab w:val="left" w:pos="4752"/>
        </w:tabs>
        <w:jc w:val="center"/>
        <w:rPr>
          <w:rFonts w:ascii="Times New Roman" w:hAnsi="Times New Roman" w:cs="Times New Roman"/>
          <w:b/>
          <w:sz w:val="48"/>
          <w:szCs w:val="48"/>
          <w:lang w:val="lt-LT"/>
        </w:rPr>
      </w:pPr>
      <w:r>
        <w:rPr>
          <w:rFonts w:ascii="Times New Roman" w:hAnsi="Times New Roman" w:cs="Times New Roman"/>
          <w:b/>
          <w:sz w:val="48"/>
          <w:szCs w:val="48"/>
          <w:lang w:val="lt-LT"/>
        </w:rPr>
        <w:t xml:space="preserve">              </w:t>
      </w:r>
      <w:r w:rsidRPr="00335DED">
        <w:rPr>
          <w:rFonts w:ascii="Times New Roman" w:hAnsi="Times New Roman" w:cs="Times New Roman"/>
          <w:b/>
          <w:sz w:val="48"/>
          <w:szCs w:val="48"/>
          <w:lang w:val="lt-LT"/>
        </w:rPr>
        <w:t>POŽYMIS</w:t>
      </w:r>
    </w:p>
    <w:p w:rsidR="00335DED" w:rsidRPr="00335DED" w:rsidRDefault="00335DED" w:rsidP="00335DED">
      <w:pPr>
        <w:pStyle w:val="ListParagraph"/>
        <w:numPr>
          <w:ilvl w:val="0"/>
          <w:numId w:val="18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335DED">
        <w:rPr>
          <w:rFonts w:ascii="Times New Roman" w:hAnsi="Times New Roman" w:cs="Times New Roman"/>
          <w:sz w:val="44"/>
          <w:szCs w:val="44"/>
          <w:lang w:val="lt-LT"/>
        </w:rPr>
        <w:t>Alkoholio</w:t>
      </w:r>
      <w:r w:rsidR="003E1586">
        <w:rPr>
          <w:rFonts w:ascii="Times New Roman" w:hAnsi="Times New Roman" w:cs="Times New Roman"/>
          <w:sz w:val="44"/>
          <w:szCs w:val="44"/>
          <w:lang w:val="lt-LT"/>
        </w:rPr>
        <w:t xml:space="preserve"> - </w:t>
      </w:r>
    </w:p>
    <w:p w:rsidR="00335DED" w:rsidRPr="00335DED" w:rsidRDefault="00335DED" w:rsidP="00335DED">
      <w:pPr>
        <w:pStyle w:val="ListParagraph"/>
        <w:numPr>
          <w:ilvl w:val="0"/>
          <w:numId w:val="18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335DED">
        <w:rPr>
          <w:rFonts w:ascii="Times New Roman" w:hAnsi="Times New Roman" w:cs="Times New Roman"/>
          <w:sz w:val="44"/>
          <w:szCs w:val="44"/>
          <w:lang w:val="lt-LT"/>
        </w:rPr>
        <w:t>Alkeno</w:t>
      </w:r>
      <w:r w:rsidR="003E1586">
        <w:rPr>
          <w:rFonts w:ascii="Times New Roman" w:hAnsi="Times New Roman" w:cs="Times New Roman"/>
          <w:sz w:val="44"/>
          <w:szCs w:val="44"/>
          <w:lang w:val="lt-LT"/>
        </w:rPr>
        <w:t xml:space="preserve"> - </w:t>
      </w:r>
    </w:p>
    <w:p w:rsidR="00335DED" w:rsidRPr="00335DED" w:rsidRDefault="00335DED" w:rsidP="00335DED">
      <w:pPr>
        <w:pStyle w:val="ListParagraph"/>
        <w:numPr>
          <w:ilvl w:val="0"/>
          <w:numId w:val="18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335DED">
        <w:rPr>
          <w:rFonts w:ascii="Times New Roman" w:hAnsi="Times New Roman" w:cs="Times New Roman"/>
          <w:sz w:val="44"/>
          <w:szCs w:val="44"/>
          <w:lang w:val="lt-LT"/>
        </w:rPr>
        <w:t>Karboksirūgšties</w:t>
      </w:r>
      <w:r w:rsidR="003E1586">
        <w:rPr>
          <w:rFonts w:ascii="Times New Roman" w:hAnsi="Times New Roman" w:cs="Times New Roman"/>
          <w:sz w:val="44"/>
          <w:szCs w:val="44"/>
          <w:lang w:val="lt-LT"/>
        </w:rPr>
        <w:t xml:space="preserve"> - </w:t>
      </w:r>
    </w:p>
    <w:p w:rsidR="00335DED" w:rsidRPr="00335DED" w:rsidRDefault="00335DED" w:rsidP="00335DED">
      <w:pPr>
        <w:pStyle w:val="ListParagraph"/>
        <w:numPr>
          <w:ilvl w:val="0"/>
          <w:numId w:val="18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335DED">
        <w:rPr>
          <w:rFonts w:ascii="Times New Roman" w:hAnsi="Times New Roman" w:cs="Times New Roman"/>
          <w:sz w:val="44"/>
          <w:szCs w:val="44"/>
          <w:lang w:val="lt-LT"/>
        </w:rPr>
        <w:t>Alkino</w:t>
      </w:r>
      <w:r w:rsidR="003E1586">
        <w:rPr>
          <w:rFonts w:ascii="Times New Roman" w:hAnsi="Times New Roman" w:cs="Times New Roman"/>
          <w:sz w:val="44"/>
          <w:szCs w:val="44"/>
          <w:lang w:val="lt-LT"/>
        </w:rPr>
        <w:t xml:space="preserve"> - </w:t>
      </w:r>
    </w:p>
    <w:p w:rsidR="00335DED" w:rsidRPr="00335DED" w:rsidRDefault="00335DED" w:rsidP="00335DED">
      <w:pPr>
        <w:pStyle w:val="ListParagraph"/>
        <w:numPr>
          <w:ilvl w:val="0"/>
          <w:numId w:val="18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335DED">
        <w:rPr>
          <w:rFonts w:ascii="Times New Roman" w:hAnsi="Times New Roman" w:cs="Times New Roman"/>
          <w:sz w:val="44"/>
          <w:szCs w:val="44"/>
          <w:lang w:val="lt-LT"/>
        </w:rPr>
        <w:t>Aldehido</w:t>
      </w:r>
      <w:r w:rsidR="003E1586">
        <w:rPr>
          <w:rFonts w:ascii="Times New Roman" w:hAnsi="Times New Roman" w:cs="Times New Roman"/>
          <w:sz w:val="44"/>
          <w:szCs w:val="44"/>
          <w:lang w:val="lt-LT"/>
        </w:rPr>
        <w:t xml:space="preserve"> - </w:t>
      </w:r>
    </w:p>
    <w:p w:rsidR="00335DED" w:rsidRPr="00335DED" w:rsidRDefault="00335DED" w:rsidP="00335DED">
      <w:pPr>
        <w:pStyle w:val="ListParagraph"/>
        <w:numPr>
          <w:ilvl w:val="0"/>
          <w:numId w:val="18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335DED">
        <w:rPr>
          <w:rFonts w:ascii="Times New Roman" w:hAnsi="Times New Roman" w:cs="Times New Roman"/>
          <w:sz w:val="44"/>
          <w:szCs w:val="44"/>
          <w:lang w:val="lt-LT"/>
        </w:rPr>
        <w:t>Gliukozės</w:t>
      </w:r>
      <w:r w:rsidR="003E1586">
        <w:rPr>
          <w:rFonts w:ascii="Times New Roman" w:hAnsi="Times New Roman" w:cs="Times New Roman"/>
          <w:sz w:val="44"/>
          <w:szCs w:val="44"/>
          <w:lang w:val="lt-LT"/>
        </w:rPr>
        <w:t xml:space="preserve"> - </w:t>
      </w:r>
    </w:p>
    <w:p w:rsidR="00335DED" w:rsidRPr="00335DED" w:rsidRDefault="00335DED" w:rsidP="00335DED">
      <w:pPr>
        <w:pStyle w:val="ListParagraph"/>
        <w:numPr>
          <w:ilvl w:val="0"/>
          <w:numId w:val="18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335DED">
        <w:rPr>
          <w:rFonts w:ascii="Times New Roman" w:hAnsi="Times New Roman" w:cs="Times New Roman"/>
          <w:sz w:val="44"/>
          <w:szCs w:val="44"/>
          <w:lang w:val="lt-LT"/>
        </w:rPr>
        <w:t>Baltymo</w:t>
      </w:r>
      <w:r w:rsidR="003E1586">
        <w:rPr>
          <w:rFonts w:ascii="Times New Roman" w:hAnsi="Times New Roman" w:cs="Times New Roman"/>
          <w:sz w:val="44"/>
          <w:szCs w:val="44"/>
          <w:lang w:val="lt-LT"/>
        </w:rPr>
        <w:t xml:space="preserve"> - </w:t>
      </w:r>
    </w:p>
    <w:p w:rsidR="00335DED" w:rsidRPr="00335DED" w:rsidRDefault="00335DED" w:rsidP="00335DED">
      <w:pPr>
        <w:pStyle w:val="ListParagraph"/>
        <w:numPr>
          <w:ilvl w:val="0"/>
          <w:numId w:val="18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335DED">
        <w:rPr>
          <w:rFonts w:ascii="Times New Roman" w:hAnsi="Times New Roman" w:cs="Times New Roman"/>
          <w:sz w:val="44"/>
          <w:szCs w:val="44"/>
          <w:lang w:val="lt-LT"/>
        </w:rPr>
        <w:t>Alkano</w:t>
      </w:r>
      <w:r w:rsidR="003E1586">
        <w:rPr>
          <w:rFonts w:ascii="Times New Roman" w:hAnsi="Times New Roman" w:cs="Times New Roman"/>
          <w:sz w:val="44"/>
          <w:szCs w:val="44"/>
          <w:lang w:val="lt-LT"/>
        </w:rPr>
        <w:t xml:space="preserve"> - </w:t>
      </w:r>
    </w:p>
    <w:p w:rsidR="00335DED" w:rsidRPr="00335DED" w:rsidRDefault="00335DED" w:rsidP="00335DED">
      <w:pPr>
        <w:pStyle w:val="ListParagraph"/>
        <w:numPr>
          <w:ilvl w:val="0"/>
          <w:numId w:val="18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335DED">
        <w:rPr>
          <w:rFonts w:ascii="Times New Roman" w:hAnsi="Times New Roman" w:cs="Times New Roman"/>
          <w:sz w:val="44"/>
          <w:szCs w:val="44"/>
          <w:lang w:val="lt-LT"/>
        </w:rPr>
        <w:t>Amino</w:t>
      </w:r>
      <w:r w:rsidR="003E1586">
        <w:rPr>
          <w:rFonts w:ascii="Times New Roman" w:hAnsi="Times New Roman" w:cs="Times New Roman"/>
          <w:sz w:val="44"/>
          <w:szCs w:val="44"/>
          <w:lang w:val="lt-LT"/>
        </w:rPr>
        <w:t xml:space="preserve"> - </w:t>
      </w:r>
    </w:p>
    <w:p w:rsidR="00335DED" w:rsidRPr="00335DED" w:rsidRDefault="00335DED" w:rsidP="00335DED">
      <w:pPr>
        <w:pStyle w:val="ListParagraph"/>
        <w:numPr>
          <w:ilvl w:val="0"/>
          <w:numId w:val="18"/>
        </w:numPr>
        <w:tabs>
          <w:tab w:val="left" w:pos="4752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335DED">
        <w:rPr>
          <w:rFonts w:ascii="Times New Roman" w:hAnsi="Times New Roman" w:cs="Times New Roman"/>
          <w:sz w:val="44"/>
          <w:szCs w:val="44"/>
          <w:lang w:val="lt-LT"/>
        </w:rPr>
        <w:t>Krakmolo</w:t>
      </w:r>
      <w:r w:rsidR="003E1586">
        <w:rPr>
          <w:rFonts w:ascii="Times New Roman" w:hAnsi="Times New Roman" w:cs="Times New Roman"/>
          <w:sz w:val="44"/>
          <w:szCs w:val="44"/>
          <w:lang w:val="lt-LT"/>
        </w:rPr>
        <w:t xml:space="preserve"> - </w:t>
      </w:r>
    </w:p>
    <w:p w:rsidR="00335DED" w:rsidRDefault="00335DED" w:rsidP="00335DED">
      <w:pPr>
        <w:pStyle w:val="ListParagraph"/>
        <w:tabs>
          <w:tab w:val="left" w:pos="4752"/>
        </w:tabs>
        <w:ind w:left="2748"/>
        <w:rPr>
          <w:rFonts w:ascii="Times New Roman" w:hAnsi="Times New Roman" w:cs="Times New Roman"/>
          <w:sz w:val="28"/>
          <w:szCs w:val="28"/>
          <w:lang w:val="lt-LT"/>
        </w:rPr>
      </w:pPr>
    </w:p>
    <w:p w:rsidR="00335DED" w:rsidRDefault="00335DED" w:rsidP="00335DED">
      <w:pPr>
        <w:pStyle w:val="ListParagraph"/>
        <w:tabs>
          <w:tab w:val="left" w:pos="4752"/>
        </w:tabs>
        <w:ind w:left="2748"/>
        <w:rPr>
          <w:rFonts w:ascii="Times New Roman" w:hAnsi="Times New Roman" w:cs="Times New Roman"/>
          <w:sz w:val="28"/>
          <w:szCs w:val="28"/>
          <w:lang w:val="lt-LT"/>
        </w:rPr>
      </w:pPr>
    </w:p>
    <w:p w:rsidR="006F776E" w:rsidRDefault="006F776E" w:rsidP="00335DED">
      <w:pPr>
        <w:pStyle w:val="ListParagraph"/>
        <w:tabs>
          <w:tab w:val="left" w:pos="4752"/>
        </w:tabs>
        <w:ind w:left="2748"/>
        <w:rPr>
          <w:rFonts w:ascii="Times New Roman" w:hAnsi="Times New Roman" w:cs="Times New Roman"/>
          <w:sz w:val="28"/>
          <w:szCs w:val="28"/>
          <w:lang w:val="lt-LT"/>
        </w:rPr>
      </w:pPr>
    </w:p>
    <w:p w:rsidR="006F776E" w:rsidRDefault="006F776E" w:rsidP="00335DED">
      <w:pPr>
        <w:pStyle w:val="ListParagraph"/>
        <w:tabs>
          <w:tab w:val="left" w:pos="4752"/>
        </w:tabs>
        <w:ind w:left="2748"/>
        <w:rPr>
          <w:rFonts w:ascii="Times New Roman" w:hAnsi="Times New Roman" w:cs="Times New Roman"/>
          <w:sz w:val="28"/>
          <w:szCs w:val="28"/>
          <w:lang w:val="lt-LT"/>
        </w:rPr>
      </w:pPr>
    </w:p>
    <w:p w:rsidR="006F776E" w:rsidRDefault="006F776E" w:rsidP="00335DED">
      <w:pPr>
        <w:pStyle w:val="ListParagraph"/>
        <w:tabs>
          <w:tab w:val="left" w:pos="4752"/>
        </w:tabs>
        <w:ind w:left="2748"/>
        <w:rPr>
          <w:rFonts w:ascii="Times New Roman" w:hAnsi="Times New Roman" w:cs="Times New Roman"/>
          <w:b/>
          <w:sz w:val="48"/>
          <w:szCs w:val="48"/>
          <w:lang w:val="lt-LT"/>
        </w:rPr>
      </w:pPr>
      <w:r w:rsidRPr="006F776E"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6118860</wp:posOffset>
            </wp:positionH>
            <wp:positionV relativeFrom="paragraph">
              <wp:posOffset>1022985</wp:posOffset>
            </wp:positionV>
            <wp:extent cx="1051560" cy="105156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4" name="Picture 4" descr="ANKSTYVOS VINETA SĖKLINĖS BULVĖS 5Kg | Noju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KSTYVOS VINETA SĖKLINĖS BULVĖS 5Kg | Nojus.l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76E"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1114425</wp:posOffset>
            </wp:positionV>
            <wp:extent cx="1307465" cy="822960"/>
            <wp:effectExtent l="0" t="0" r="6985" b="0"/>
            <wp:wrapTight wrapText="bothSides">
              <wp:wrapPolygon edited="0">
                <wp:start x="0" y="0"/>
                <wp:lineTo x="0" y="21000"/>
                <wp:lineTo x="21401" y="21000"/>
                <wp:lineTo x="21401" y="0"/>
                <wp:lineTo x="0" y="0"/>
              </wp:wrapPolygon>
            </wp:wrapTight>
            <wp:docPr id="2" name="Picture 2" descr="Vyro namuose rastas aparatas naminukei gaminti, alkoholis (video) |  Vilniaus apskrities vyriausiasis policijos komisaria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ro namuose rastas aparatas naminukei gaminti, alkoholis (video) |  Vilniaus apskrities vyriausiasis policijos komisariata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76E"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1000125</wp:posOffset>
            </wp:positionV>
            <wp:extent cx="111252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082" y="21082"/>
                <wp:lineTo x="21082" y="0"/>
                <wp:lineTo x="0" y="0"/>
              </wp:wrapPolygon>
            </wp:wrapTight>
            <wp:docPr id="3" name="Picture 3" descr="Žaliosios besėklės vynuogės, 500 g, vnt | Parduotuvezirni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aliosios besėklės vynuogės, 500 g, vnt | Parduotuvezirnis.l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76E">
        <w:rPr>
          <w:b/>
          <w:noProof/>
          <w:sz w:val="48"/>
          <w:szCs w:val="48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906780</wp:posOffset>
            </wp:positionV>
            <wp:extent cx="1345980" cy="897028"/>
            <wp:effectExtent l="0" t="0" r="6985" b="0"/>
            <wp:wrapTight wrapText="bothSides">
              <wp:wrapPolygon edited="0">
                <wp:start x="0" y="0"/>
                <wp:lineTo x="0" y="21110"/>
                <wp:lineTo x="21406" y="21110"/>
                <wp:lineTo x="21406" y="0"/>
                <wp:lineTo x="0" y="0"/>
              </wp:wrapPolygon>
            </wp:wrapTight>
            <wp:docPr id="1" name="Picture 1" descr="cukrus - Visuotinė lietuvių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krus - Visuotinė lietuvių enciklopedij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80" cy="89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8"/>
          <w:szCs w:val="48"/>
          <w:lang w:val="lt-LT"/>
        </w:rPr>
        <w:t xml:space="preserve"> </w:t>
      </w:r>
      <w:r w:rsidRPr="006F776E">
        <w:rPr>
          <w:rFonts w:ascii="Times New Roman" w:hAnsi="Times New Roman" w:cs="Times New Roman"/>
          <w:b/>
          <w:sz w:val="48"/>
          <w:szCs w:val="48"/>
          <w:lang w:val="lt-LT"/>
        </w:rPr>
        <w:t>ORGANINIŲ MEDŽIAGŲ GAVIMAS</w:t>
      </w:r>
    </w:p>
    <w:p w:rsidR="006F776E" w:rsidRPr="006F776E" w:rsidRDefault="006F776E" w:rsidP="006F776E">
      <w:pPr>
        <w:rPr>
          <w:lang w:val="lt-LT"/>
        </w:rPr>
      </w:pPr>
    </w:p>
    <w:p w:rsidR="006F776E" w:rsidRPr="006F776E" w:rsidRDefault="006F776E" w:rsidP="006F776E">
      <w:pPr>
        <w:rPr>
          <w:lang w:val="lt-LT"/>
        </w:rPr>
      </w:pPr>
    </w:p>
    <w:p w:rsidR="006F776E" w:rsidRPr="006F776E" w:rsidRDefault="006F776E" w:rsidP="006F776E">
      <w:pPr>
        <w:rPr>
          <w:lang w:val="lt-LT"/>
        </w:rPr>
      </w:pPr>
    </w:p>
    <w:p w:rsidR="006F776E" w:rsidRPr="006F776E" w:rsidRDefault="006F776E" w:rsidP="006F776E">
      <w:pPr>
        <w:rPr>
          <w:lang w:val="lt-LT"/>
        </w:rPr>
      </w:pPr>
    </w:p>
    <w:p w:rsidR="006F776E" w:rsidRPr="006F776E" w:rsidRDefault="006F776E" w:rsidP="006F776E">
      <w:pPr>
        <w:rPr>
          <w:lang w:val="lt-LT"/>
        </w:rPr>
      </w:pPr>
    </w:p>
    <w:p w:rsidR="006F776E" w:rsidRPr="006F776E" w:rsidRDefault="006F776E" w:rsidP="006F776E">
      <w:pPr>
        <w:rPr>
          <w:lang w:val="lt-LT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89535</wp:posOffset>
            </wp:positionV>
            <wp:extent cx="1725295" cy="920750"/>
            <wp:effectExtent l="0" t="0" r="8255" b="0"/>
            <wp:wrapTight wrapText="bothSides">
              <wp:wrapPolygon edited="0">
                <wp:start x="0" y="0"/>
                <wp:lineTo x="0" y="21004"/>
                <wp:lineTo x="21465" y="21004"/>
                <wp:lineTo x="2146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6294120</wp:posOffset>
            </wp:positionH>
            <wp:positionV relativeFrom="paragraph">
              <wp:posOffset>158115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76E" w:rsidRDefault="006F776E" w:rsidP="006F776E">
      <w:pPr>
        <w:rPr>
          <w:lang w:val="lt-LT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10160</wp:posOffset>
            </wp:positionV>
            <wp:extent cx="865505" cy="597535"/>
            <wp:effectExtent l="0" t="0" r="0" b="0"/>
            <wp:wrapTight wrapText="bothSides">
              <wp:wrapPolygon edited="0">
                <wp:start x="0" y="0"/>
                <wp:lineTo x="0" y="20659"/>
                <wp:lineTo x="20919" y="20659"/>
                <wp:lineTo x="2091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05D" w:rsidRDefault="00627C30" w:rsidP="006F776E">
      <w:pPr>
        <w:rPr>
          <w:lang w:val="lt-LT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882650</wp:posOffset>
            </wp:positionV>
            <wp:extent cx="2089785" cy="1208405"/>
            <wp:effectExtent l="0" t="0" r="5715" b="0"/>
            <wp:wrapTight wrapText="bothSides">
              <wp:wrapPolygon edited="0">
                <wp:start x="0" y="0"/>
                <wp:lineTo x="0" y="21112"/>
                <wp:lineTo x="21462" y="21112"/>
                <wp:lineTo x="2146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2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746125</wp:posOffset>
            </wp:positionV>
            <wp:extent cx="1054735" cy="1408430"/>
            <wp:effectExtent l="0" t="0" r="0" b="1270"/>
            <wp:wrapTight wrapText="bothSides">
              <wp:wrapPolygon edited="0">
                <wp:start x="0" y="0"/>
                <wp:lineTo x="0" y="21327"/>
                <wp:lineTo x="21067" y="21327"/>
                <wp:lineTo x="2106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6202680</wp:posOffset>
            </wp:positionH>
            <wp:positionV relativeFrom="paragraph">
              <wp:posOffset>1050925</wp:posOffset>
            </wp:positionV>
            <wp:extent cx="1085215" cy="817245"/>
            <wp:effectExtent l="0" t="0" r="635" b="1905"/>
            <wp:wrapTight wrapText="bothSides">
              <wp:wrapPolygon edited="0">
                <wp:start x="0" y="0"/>
                <wp:lineTo x="0" y="21147"/>
                <wp:lineTo x="21233" y="21147"/>
                <wp:lineTo x="2123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05D" w:rsidRPr="0004705D" w:rsidRDefault="0004705D" w:rsidP="0004705D">
      <w:pPr>
        <w:rPr>
          <w:lang w:val="lt-LT"/>
        </w:rPr>
      </w:pPr>
    </w:p>
    <w:p w:rsidR="0004705D" w:rsidRPr="0004705D" w:rsidRDefault="0004705D" w:rsidP="0004705D">
      <w:pPr>
        <w:rPr>
          <w:lang w:val="lt-LT"/>
        </w:rPr>
      </w:pPr>
    </w:p>
    <w:p w:rsidR="0004705D" w:rsidRPr="0004705D" w:rsidRDefault="0004705D" w:rsidP="0004705D">
      <w:pPr>
        <w:rPr>
          <w:lang w:val="lt-LT"/>
        </w:rPr>
      </w:pPr>
    </w:p>
    <w:p w:rsidR="0004705D" w:rsidRPr="0004705D" w:rsidRDefault="0004705D" w:rsidP="0004705D">
      <w:pPr>
        <w:rPr>
          <w:lang w:val="lt-LT"/>
        </w:rPr>
      </w:pPr>
    </w:p>
    <w:p w:rsidR="0004705D" w:rsidRPr="0004705D" w:rsidRDefault="0004705D" w:rsidP="0004705D">
      <w:pPr>
        <w:rPr>
          <w:lang w:val="lt-LT"/>
        </w:rPr>
      </w:pPr>
    </w:p>
    <w:p w:rsidR="0004705D" w:rsidRPr="0004705D" w:rsidRDefault="0004705D" w:rsidP="0004705D">
      <w:pPr>
        <w:rPr>
          <w:lang w:val="lt-LT"/>
        </w:rPr>
      </w:pPr>
    </w:p>
    <w:p w:rsidR="00335DED" w:rsidRDefault="0004705D" w:rsidP="0004705D">
      <w:pPr>
        <w:tabs>
          <w:tab w:val="left" w:pos="2568"/>
        </w:tabs>
        <w:rPr>
          <w:lang w:val="lt-LT"/>
        </w:rPr>
      </w:pPr>
      <w:r>
        <w:rPr>
          <w:lang w:val="lt-LT"/>
        </w:rPr>
        <w:tab/>
      </w:r>
    </w:p>
    <w:p w:rsidR="0004705D" w:rsidRDefault="0004705D" w:rsidP="0004705D">
      <w:pPr>
        <w:tabs>
          <w:tab w:val="left" w:pos="2568"/>
        </w:tabs>
        <w:rPr>
          <w:lang w:val="lt-LT"/>
        </w:rPr>
      </w:pPr>
    </w:p>
    <w:p w:rsidR="0004705D" w:rsidRDefault="00B5298A" w:rsidP="0004705D">
      <w:pPr>
        <w:tabs>
          <w:tab w:val="left" w:pos="2568"/>
        </w:tabs>
        <w:rPr>
          <w:lang w:val="lt-LT"/>
        </w:rPr>
      </w:pPr>
      <w:r>
        <w:rPr>
          <w:lang w:val="lt-LT"/>
        </w:rPr>
        <w:t xml:space="preserve">                                                    </w:t>
      </w:r>
    </w:p>
    <w:p w:rsidR="00B5298A" w:rsidRDefault="00B5298A" w:rsidP="0004705D">
      <w:pPr>
        <w:tabs>
          <w:tab w:val="left" w:pos="2568"/>
        </w:tabs>
        <w:rPr>
          <w:rFonts w:ascii="Times New Roman" w:hAnsi="Times New Roman" w:cs="Times New Roman"/>
          <w:b/>
          <w:sz w:val="48"/>
          <w:szCs w:val="48"/>
          <w:lang w:val="lt-LT"/>
        </w:rPr>
      </w:pPr>
      <w:r>
        <w:rPr>
          <w:lang w:val="lt-LT"/>
        </w:rPr>
        <w:t xml:space="preserve">                       </w:t>
      </w:r>
      <w:r w:rsidRPr="006F776E">
        <w:rPr>
          <w:rFonts w:ascii="Times New Roman" w:hAnsi="Times New Roman" w:cs="Times New Roman"/>
          <w:b/>
          <w:sz w:val="48"/>
          <w:szCs w:val="48"/>
          <w:lang w:val="lt-LT"/>
        </w:rPr>
        <w:t xml:space="preserve">ORGANINIŲ MEDŽIAGŲ </w:t>
      </w:r>
      <w:r>
        <w:rPr>
          <w:rFonts w:ascii="Times New Roman" w:hAnsi="Times New Roman" w:cs="Times New Roman"/>
          <w:b/>
          <w:sz w:val="48"/>
          <w:szCs w:val="48"/>
          <w:lang w:val="lt-LT"/>
        </w:rPr>
        <w:t>FIZIKINĖS SAVYBĖS</w:t>
      </w:r>
    </w:p>
    <w:p w:rsidR="00B5298A" w:rsidRPr="002C1366" w:rsidRDefault="00B5298A" w:rsidP="0004705D">
      <w:pPr>
        <w:tabs>
          <w:tab w:val="left" w:pos="2568"/>
        </w:tabs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48"/>
          <w:szCs w:val="48"/>
          <w:lang w:val="lt-LT"/>
        </w:rPr>
        <w:t xml:space="preserve">                                            </w:t>
      </w:r>
      <w:r w:rsidRPr="00783F4D">
        <w:rPr>
          <w:rFonts w:ascii="Times New Roman" w:hAnsi="Times New Roman" w:cs="Times New Roman"/>
          <w:b/>
          <w:sz w:val="28"/>
          <w:szCs w:val="28"/>
          <w:lang w:val="lt-LT"/>
        </w:rPr>
        <w:t>( įrašyk sakinio p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abaigą</w:t>
      </w:r>
      <w:r w:rsidR="00B026F4">
        <w:rPr>
          <w:rFonts w:ascii="Times New Roman" w:hAnsi="Times New Roman" w:cs="Times New Roman"/>
          <w:b/>
          <w:sz w:val="28"/>
          <w:szCs w:val="28"/>
          <w:lang w:val="lt-LT"/>
        </w:rPr>
        <w:t>)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</w:t>
      </w:r>
    </w:p>
    <w:p w:rsidR="002C1366" w:rsidRPr="002C1366" w:rsidRDefault="002C1366" w:rsidP="002C1366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02122"/>
          <w:sz w:val="32"/>
          <w:szCs w:val="32"/>
          <w:lang w:val="lt-LT"/>
        </w:rPr>
      </w:pPr>
      <w:r w:rsidRPr="002C1366">
        <w:rPr>
          <w:rFonts w:ascii="Times New Roman" w:eastAsia="Times New Roman" w:hAnsi="Times New Roman" w:cs="Times New Roman"/>
          <w:color w:val="202122"/>
          <w:sz w:val="32"/>
          <w:szCs w:val="32"/>
          <w:lang w:val="lt-LT"/>
        </w:rPr>
        <w:t xml:space="preserve">Lengvesnės už vandenį, lakios, aliejingos konsistencijos,  nedidelės molekulinės masės  tirpios vandenyje, didelės – netirpios, malonaus kvapo - </w:t>
      </w:r>
    </w:p>
    <w:p w:rsidR="002C1366" w:rsidRPr="002C1366" w:rsidRDefault="002C1366" w:rsidP="002C1366">
      <w:pPr>
        <w:pStyle w:val="NormalWeb"/>
        <w:numPr>
          <w:ilvl w:val="0"/>
          <w:numId w:val="19"/>
        </w:numPr>
        <w:spacing w:before="120" w:after="0"/>
        <w:textAlignment w:val="baseline"/>
        <w:rPr>
          <w:sz w:val="32"/>
          <w:szCs w:val="32"/>
          <w:lang w:val="lt-LT"/>
        </w:rPr>
      </w:pPr>
      <w:r w:rsidRPr="002C1366">
        <w:rPr>
          <w:rFonts w:eastAsia="+mn-ea"/>
          <w:color w:val="000000"/>
          <w:kern w:val="24"/>
          <w:sz w:val="32"/>
          <w:szCs w:val="32"/>
          <w:lang w:val="lt-LT"/>
        </w:rPr>
        <w:t xml:space="preserve">Kai kurios tirpios ir netirpios vandenyje, kietos arba tirštai skystos - </w:t>
      </w:r>
    </w:p>
    <w:p w:rsidR="002C1366" w:rsidRPr="002C1366" w:rsidRDefault="002C1366" w:rsidP="002C1366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</w:pPr>
      <w:r w:rsidRPr="002C136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 xml:space="preserve">Skaidrios ir bespalvės,  blukina bromo tirpalą - </w:t>
      </w:r>
    </w:p>
    <w:p w:rsidR="002C1366" w:rsidRPr="002C1366" w:rsidRDefault="002C1366" w:rsidP="002C1366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</w:pPr>
      <w:r w:rsidRPr="002C136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 xml:space="preserve">Specifinio kvapo, netirpsta vandenyje, šaldomos lengvai kristalizuojasi - </w:t>
      </w:r>
    </w:p>
    <w:p w:rsidR="002C1366" w:rsidRPr="002C1366" w:rsidRDefault="002C1366" w:rsidP="002C1366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B2B2B"/>
          <w:sz w:val="32"/>
          <w:szCs w:val="32"/>
          <w:shd w:val="clear" w:color="auto" w:fill="FFFFFF"/>
          <w:lang w:val="lt-LT"/>
        </w:rPr>
      </w:pPr>
      <w:r w:rsidRPr="002C1366">
        <w:rPr>
          <w:rFonts w:ascii="Times New Roman" w:hAnsi="Times New Roman" w:cs="Times New Roman"/>
          <w:color w:val="2B2B2B"/>
          <w:sz w:val="32"/>
          <w:szCs w:val="32"/>
          <w:shd w:val="clear" w:color="auto" w:fill="FFFFFF"/>
          <w:lang w:val="lt-LT"/>
        </w:rPr>
        <w:t>Gyvybiškai svarbūs </w:t>
      </w:r>
      <w:hyperlink r:id="rId35" w:history="1">
        <w:r w:rsidRPr="002C1366">
          <w:rPr>
            <w:rStyle w:val="Hyperlink"/>
            <w:rFonts w:ascii="Times New Roman" w:hAnsi="Times New Roman" w:cs="Times New Roman"/>
            <w:color w:val="000000"/>
            <w:sz w:val="32"/>
            <w:szCs w:val="32"/>
            <w:u w:val="none"/>
            <w:shd w:val="clear" w:color="auto" w:fill="FFFFFF"/>
            <w:lang w:val="lt-LT"/>
          </w:rPr>
          <w:t>biopolimerai,</w:t>
        </w:r>
      </w:hyperlink>
      <w:r w:rsidRPr="002C1366">
        <w:rPr>
          <w:rFonts w:ascii="Times New Roman" w:hAnsi="Times New Roman" w:cs="Times New Roman"/>
          <w:color w:val="2B2B2B"/>
          <w:sz w:val="32"/>
          <w:szCs w:val="32"/>
          <w:shd w:val="clear" w:color="auto" w:fill="FFFFFF"/>
          <w:lang w:val="lt-LT"/>
        </w:rPr>
        <w:t> randami visur, kur jie veikia koduojant, perduodant ir išreiškiant </w:t>
      </w:r>
      <w:hyperlink r:id="rId36" w:history="1">
        <w:r w:rsidRPr="002C1366">
          <w:rPr>
            <w:rStyle w:val="Hyperlink"/>
            <w:rFonts w:ascii="Times New Roman" w:hAnsi="Times New Roman" w:cs="Times New Roman"/>
            <w:color w:val="212121"/>
            <w:sz w:val="32"/>
            <w:szCs w:val="32"/>
            <w:u w:val="none"/>
            <w:shd w:val="clear" w:color="auto" w:fill="FFFFFF"/>
            <w:lang w:val="lt-LT"/>
          </w:rPr>
          <w:t>genus</w:t>
        </w:r>
      </w:hyperlink>
      <w:r w:rsidRPr="002C1366">
        <w:rPr>
          <w:rFonts w:ascii="Times New Roman" w:hAnsi="Times New Roman" w:cs="Times New Roman"/>
          <w:sz w:val="32"/>
          <w:szCs w:val="32"/>
          <w:lang w:val="lt-LT"/>
        </w:rPr>
        <w:t xml:space="preserve"> - </w:t>
      </w:r>
    </w:p>
    <w:p w:rsidR="002C1366" w:rsidRPr="002C1366" w:rsidRDefault="002C1366" w:rsidP="002C1366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</w:pPr>
      <w:r w:rsidRPr="002C136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Lak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io</w:t>
      </w:r>
      <w:r w:rsidRPr="002C136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s ir mažai tirp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io</w:t>
      </w:r>
      <w:r w:rsidRPr="002C136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s vandenyje, sudaro tik labai silpnus vandenilinius ryšius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 xml:space="preserve"> - </w:t>
      </w:r>
    </w:p>
    <w:p w:rsidR="002C1366" w:rsidRPr="002C1366" w:rsidRDefault="002C1366" w:rsidP="002C1366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</w:pPr>
      <w:r w:rsidRPr="002C136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Pirminiai ir antriniai sudaro silpnus vandenilinius ryšius, todėl jų virimų temperatūra yra didesnė nei panašios molines masės angliandenilių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 xml:space="preserve"> - </w:t>
      </w:r>
      <w:r w:rsidRPr="002C136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 xml:space="preserve"> </w:t>
      </w:r>
    </w:p>
    <w:p w:rsidR="002C1366" w:rsidRPr="002C1366" w:rsidRDefault="002C1366" w:rsidP="002C1366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</w:pPr>
      <w:r w:rsidRPr="002C136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Saldžios medžiagos, sugeria ultravioletinius spindulius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 xml:space="preserve"> - </w:t>
      </w:r>
    </w:p>
    <w:p w:rsidR="002C1366" w:rsidRPr="002C1366" w:rsidRDefault="002C1366" w:rsidP="002C1366">
      <w:pPr>
        <w:pStyle w:val="ListParagraph"/>
        <w:numPr>
          <w:ilvl w:val="0"/>
          <w:numId w:val="19"/>
        </w:num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</w:pPr>
      <w:r w:rsidRPr="002C136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Bespalvė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s</w:t>
      </w:r>
      <w:r w:rsidRPr="002C136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, savotiško aštraus kvapo, nuoding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os</w:t>
      </w:r>
      <w:r w:rsidRPr="002C136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, kristalinė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s</w:t>
      </w:r>
      <w:r w:rsidRPr="002C136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 xml:space="preserve"> medžiag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os</w:t>
      </w:r>
      <w:r w:rsidRPr="002C136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>, ore pasidaro rožinės spalvos, pasižymi higroskopiškomis savybėmis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 xml:space="preserve"> - </w:t>
      </w:r>
    </w:p>
    <w:p w:rsidR="002C1366" w:rsidRPr="002C1366" w:rsidRDefault="002C1366" w:rsidP="002C1366">
      <w:pPr>
        <w:pStyle w:val="NormalWeb"/>
        <w:numPr>
          <w:ilvl w:val="0"/>
          <w:numId w:val="19"/>
        </w:numPr>
        <w:shd w:val="clear" w:color="auto" w:fill="FFFFFF"/>
        <w:spacing w:after="240"/>
        <w:jc w:val="both"/>
        <w:rPr>
          <w:color w:val="000000"/>
          <w:sz w:val="32"/>
          <w:szCs w:val="32"/>
          <w:lang w:val="lt-LT"/>
        </w:rPr>
      </w:pPr>
      <w:r w:rsidRPr="002C1366">
        <w:rPr>
          <w:color w:val="000000"/>
          <w:sz w:val="32"/>
          <w:szCs w:val="32"/>
          <w:lang w:val="lt-LT"/>
        </w:rPr>
        <w:t xml:space="preserve">Skystos arba kietos medžiagos, didėjant Mr tirpumas mažėja, o virimo temperatūra didėja, vandenilinė jungtis silpnesnė nei alkoholiuose - </w:t>
      </w:r>
    </w:p>
    <w:p w:rsidR="0004705D" w:rsidRDefault="0004705D" w:rsidP="009D7E1C">
      <w:pPr>
        <w:tabs>
          <w:tab w:val="left" w:pos="1884"/>
        </w:tabs>
        <w:rPr>
          <w:lang w:val="lt-LT"/>
        </w:rPr>
      </w:pPr>
    </w:p>
    <w:p w:rsidR="009D7E1C" w:rsidRDefault="009D7E1C" w:rsidP="009D7E1C">
      <w:pPr>
        <w:tabs>
          <w:tab w:val="left" w:pos="1884"/>
        </w:tabs>
        <w:rPr>
          <w:lang w:val="lt-LT"/>
        </w:rPr>
      </w:pPr>
    </w:p>
    <w:p w:rsidR="009D7E1C" w:rsidRDefault="009D7E1C" w:rsidP="009D7E1C">
      <w:pPr>
        <w:tabs>
          <w:tab w:val="left" w:pos="1884"/>
        </w:tabs>
        <w:rPr>
          <w:lang w:val="lt-LT"/>
        </w:rPr>
      </w:pPr>
    </w:p>
    <w:p w:rsidR="009D7E1C" w:rsidRDefault="009D7E1C" w:rsidP="009D7E1C">
      <w:pPr>
        <w:tabs>
          <w:tab w:val="left" w:pos="1884"/>
        </w:tabs>
        <w:rPr>
          <w:rFonts w:ascii="Times New Roman" w:hAnsi="Times New Roman" w:cs="Times New Roman"/>
          <w:b/>
          <w:sz w:val="48"/>
          <w:szCs w:val="48"/>
          <w:lang w:val="lt-LT"/>
        </w:rPr>
      </w:pPr>
    </w:p>
    <w:p w:rsidR="009D7E1C" w:rsidRDefault="009D7E1C" w:rsidP="009D7E1C">
      <w:pPr>
        <w:tabs>
          <w:tab w:val="left" w:pos="1884"/>
        </w:tabs>
        <w:rPr>
          <w:rFonts w:ascii="Times New Roman" w:hAnsi="Times New Roman" w:cs="Times New Roman"/>
          <w:b/>
          <w:sz w:val="48"/>
          <w:szCs w:val="48"/>
          <w:lang w:val="lt-LT"/>
        </w:rPr>
      </w:pPr>
      <w:r>
        <w:rPr>
          <w:rFonts w:ascii="Times New Roman" w:hAnsi="Times New Roman" w:cs="Times New Roman"/>
          <w:b/>
          <w:sz w:val="48"/>
          <w:szCs w:val="48"/>
          <w:lang w:val="lt-LT"/>
        </w:rPr>
        <w:t xml:space="preserve">        </w:t>
      </w:r>
      <w:r w:rsidRPr="006F776E">
        <w:rPr>
          <w:rFonts w:ascii="Times New Roman" w:hAnsi="Times New Roman" w:cs="Times New Roman"/>
          <w:b/>
          <w:sz w:val="48"/>
          <w:szCs w:val="48"/>
          <w:lang w:val="lt-LT"/>
        </w:rPr>
        <w:t xml:space="preserve">ORGANINIŲ MEDŽIAGŲ </w:t>
      </w:r>
      <w:r>
        <w:rPr>
          <w:rFonts w:ascii="Times New Roman" w:hAnsi="Times New Roman" w:cs="Times New Roman"/>
          <w:b/>
          <w:sz w:val="48"/>
          <w:szCs w:val="48"/>
          <w:lang w:val="lt-LT"/>
        </w:rPr>
        <w:t>CHEMINĖS SAVYBĖS</w:t>
      </w:r>
    </w:p>
    <w:p w:rsidR="005304BB" w:rsidRDefault="009D7E1C" w:rsidP="005304BB">
      <w:pPr>
        <w:tabs>
          <w:tab w:val="left" w:pos="2568"/>
        </w:tabs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48"/>
          <w:szCs w:val="48"/>
          <w:lang w:val="lt-LT"/>
        </w:rPr>
        <w:t xml:space="preserve">        </w:t>
      </w:r>
      <w:r w:rsidR="005304BB">
        <w:rPr>
          <w:rFonts w:ascii="Times New Roman" w:hAnsi="Times New Roman" w:cs="Times New Roman"/>
          <w:b/>
          <w:sz w:val="48"/>
          <w:szCs w:val="48"/>
          <w:lang w:val="lt-LT"/>
        </w:rPr>
        <w:t xml:space="preserve">         </w:t>
      </w:r>
      <w:r>
        <w:rPr>
          <w:rFonts w:ascii="Times New Roman" w:hAnsi="Times New Roman" w:cs="Times New Roman"/>
          <w:b/>
          <w:sz w:val="48"/>
          <w:szCs w:val="48"/>
          <w:lang w:val="lt-LT"/>
        </w:rPr>
        <w:t xml:space="preserve"> </w:t>
      </w:r>
      <w:r w:rsidR="005304BB">
        <w:rPr>
          <w:rFonts w:ascii="Times New Roman" w:hAnsi="Times New Roman" w:cs="Times New Roman"/>
          <w:b/>
          <w:sz w:val="48"/>
          <w:szCs w:val="48"/>
          <w:lang w:val="lt-LT"/>
        </w:rPr>
        <w:t xml:space="preserve">   </w:t>
      </w:r>
      <w:r w:rsidRPr="00783F4D">
        <w:rPr>
          <w:rFonts w:ascii="Times New Roman" w:hAnsi="Times New Roman" w:cs="Times New Roman"/>
          <w:b/>
          <w:sz w:val="28"/>
          <w:szCs w:val="28"/>
          <w:lang w:val="lt-LT"/>
        </w:rPr>
        <w:t>( įrašyk sakinio p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radži</w:t>
      </w:r>
      <w:r w:rsidR="005304BB">
        <w:rPr>
          <w:rFonts w:ascii="Times New Roman" w:hAnsi="Times New Roman" w:cs="Times New Roman"/>
          <w:b/>
          <w:sz w:val="28"/>
          <w:szCs w:val="28"/>
          <w:lang w:val="lt-LT"/>
        </w:rPr>
        <w:t xml:space="preserve">oje junginio klasę ir parašyk reakcijos lygtį </w:t>
      </w:r>
      <w:r w:rsidRPr="00783F4D">
        <w:rPr>
          <w:rFonts w:ascii="Times New Roman" w:hAnsi="Times New Roman" w:cs="Times New Roman"/>
          <w:b/>
          <w:sz w:val="28"/>
          <w:szCs w:val="28"/>
          <w:lang w:val="lt-LT"/>
        </w:rPr>
        <w:t>)</w:t>
      </w:r>
    </w:p>
    <w:p w:rsidR="005304BB" w:rsidRPr="00B026F4" w:rsidRDefault="005304BB" w:rsidP="005304BB">
      <w:pPr>
        <w:pStyle w:val="ListParagraph"/>
        <w:numPr>
          <w:ilvl w:val="0"/>
          <w:numId w:val="16"/>
        </w:numPr>
        <w:tabs>
          <w:tab w:val="left" w:pos="2568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B026F4">
        <w:rPr>
          <w:rFonts w:ascii="Times New Roman" w:hAnsi="Times New Roman" w:cs="Times New Roman"/>
          <w:sz w:val="44"/>
          <w:szCs w:val="44"/>
          <w:lang w:val="lt-LT"/>
        </w:rPr>
        <w:t>dehidrinimas</w:t>
      </w:r>
    </w:p>
    <w:p w:rsidR="005304BB" w:rsidRPr="00B026F4" w:rsidRDefault="005304BB" w:rsidP="005304BB">
      <w:pPr>
        <w:pStyle w:val="ListParagraph"/>
        <w:numPr>
          <w:ilvl w:val="0"/>
          <w:numId w:val="16"/>
        </w:numPr>
        <w:tabs>
          <w:tab w:val="left" w:pos="2568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B026F4">
        <w:rPr>
          <w:rFonts w:ascii="Times New Roman" w:hAnsi="Times New Roman" w:cs="Times New Roman"/>
          <w:sz w:val="44"/>
          <w:szCs w:val="44"/>
          <w:lang w:val="lt-LT"/>
        </w:rPr>
        <w:t>dehidratacija</w:t>
      </w:r>
    </w:p>
    <w:p w:rsidR="005304BB" w:rsidRPr="00B026F4" w:rsidRDefault="005304BB" w:rsidP="005304BB">
      <w:pPr>
        <w:pStyle w:val="ListParagraph"/>
        <w:numPr>
          <w:ilvl w:val="0"/>
          <w:numId w:val="16"/>
        </w:numPr>
        <w:tabs>
          <w:tab w:val="left" w:pos="2568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B026F4">
        <w:rPr>
          <w:rFonts w:ascii="Times New Roman" w:hAnsi="Times New Roman" w:cs="Times New Roman"/>
          <w:sz w:val="44"/>
          <w:szCs w:val="44"/>
          <w:lang w:val="lt-LT"/>
        </w:rPr>
        <w:t>esterifikacija</w:t>
      </w:r>
    </w:p>
    <w:p w:rsidR="005304BB" w:rsidRPr="00B026F4" w:rsidRDefault="005304BB" w:rsidP="005304BB">
      <w:pPr>
        <w:pStyle w:val="ListParagraph"/>
        <w:numPr>
          <w:ilvl w:val="0"/>
          <w:numId w:val="16"/>
        </w:numPr>
        <w:tabs>
          <w:tab w:val="left" w:pos="2568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B026F4">
        <w:rPr>
          <w:rFonts w:ascii="Times New Roman" w:hAnsi="Times New Roman" w:cs="Times New Roman"/>
          <w:sz w:val="44"/>
          <w:szCs w:val="44"/>
          <w:lang w:val="lt-LT"/>
        </w:rPr>
        <w:t>oksidacija</w:t>
      </w:r>
    </w:p>
    <w:p w:rsidR="005304BB" w:rsidRPr="00B026F4" w:rsidRDefault="005304BB" w:rsidP="005304BB">
      <w:pPr>
        <w:pStyle w:val="ListParagraph"/>
        <w:numPr>
          <w:ilvl w:val="0"/>
          <w:numId w:val="16"/>
        </w:numPr>
        <w:tabs>
          <w:tab w:val="left" w:pos="2568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B026F4">
        <w:rPr>
          <w:rFonts w:ascii="Times New Roman" w:hAnsi="Times New Roman" w:cs="Times New Roman"/>
          <w:sz w:val="44"/>
          <w:szCs w:val="44"/>
          <w:lang w:val="lt-LT"/>
        </w:rPr>
        <w:t>redukcija</w:t>
      </w:r>
    </w:p>
    <w:p w:rsidR="005304BB" w:rsidRPr="00B026F4" w:rsidRDefault="005304BB" w:rsidP="005304BB">
      <w:pPr>
        <w:pStyle w:val="ListParagraph"/>
        <w:numPr>
          <w:ilvl w:val="0"/>
          <w:numId w:val="16"/>
        </w:numPr>
        <w:tabs>
          <w:tab w:val="left" w:pos="2568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B026F4">
        <w:rPr>
          <w:rFonts w:ascii="Times New Roman" w:hAnsi="Times New Roman" w:cs="Times New Roman"/>
          <w:sz w:val="44"/>
          <w:szCs w:val="44"/>
          <w:lang w:val="lt-LT"/>
        </w:rPr>
        <w:t>sąveika su vandenilio halogenidais</w:t>
      </w:r>
    </w:p>
    <w:p w:rsidR="005304BB" w:rsidRPr="00B026F4" w:rsidRDefault="005304BB" w:rsidP="005304BB">
      <w:pPr>
        <w:pStyle w:val="ListParagraph"/>
        <w:numPr>
          <w:ilvl w:val="0"/>
          <w:numId w:val="16"/>
        </w:numPr>
        <w:tabs>
          <w:tab w:val="left" w:pos="2568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B026F4">
        <w:rPr>
          <w:rFonts w:ascii="Times New Roman" w:hAnsi="Times New Roman" w:cs="Times New Roman"/>
          <w:sz w:val="44"/>
          <w:szCs w:val="44"/>
          <w:lang w:val="lt-LT"/>
        </w:rPr>
        <w:t>polikondensacija</w:t>
      </w:r>
    </w:p>
    <w:p w:rsidR="005304BB" w:rsidRPr="00B026F4" w:rsidRDefault="005304BB" w:rsidP="005304BB">
      <w:pPr>
        <w:pStyle w:val="ListParagraph"/>
        <w:numPr>
          <w:ilvl w:val="0"/>
          <w:numId w:val="16"/>
        </w:numPr>
        <w:tabs>
          <w:tab w:val="left" w:pos="2568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B026F4">
        <w:rPr>
          <w:rFonts w:ascii="Times New Roman" w:hAnsi="Times New Roman" w:cs="Times New Roman"/>
          <w:sz w:val="44"/>
          <w:szCs w:val="44"/>
          <w:lang w:val="lt-LT"/>
        </w:rPr>
        <w:t>hidratacija</w:t>
      </w:r>
    </w:p>
    <w:p w:rsidR="005304BB" w:rsidRPr="00B026F4" w:rsidRDefault="005304BB" w:rsidP="005304BB">
      <w:pPr>
        <w:pStyle w:val="ListParagraph"/>
        <w:numPr>
          <w:ilvl w:val="0"/>
          <w:numId w:val="16"/>
        </w:numPr>
        <w:tabs>
          <w:tab w:val="left" w:pos="2568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B026F4">
        <w:rPr>
          <w:rFonts w:ascii="Times New Roman" w:hAnsi="Times New Roman" w:cs="Times New Roman"/>
          <w:sz w:val="44"/>
          <w:szCs w:val="44"/>
          <w:lang w:val="lt-LT"/>
        </w:rPr>
        <w:t>terminis skaidymas</w:t>
      </w:r>
    </w:p>
    <w:p w:rsidR="005304BB" w:rsidRPr="00B026F4" w:rsidRDefault="005304BB" w:rsidP="005304BB">
      <w:pPr>
        <w:pStyle w:val="ListParagraph"/>
        <w:numPr>
          <w:ilvl w:val="0"/>
          <w:numId w:val="16"/>
        </w:numPr>
        <w:tabs>
          <w:tab w:val="left" w:pos="2568"/>
        </w:tabs>
        <w:rPr>
          <w:rFonts w:ascii="Times New Roman" w:hAnsi="Times New Roman" w:cs="Times New Roman"/>
          <w:sz w:val="44"/>
          <w:szCs w:val="44"/>
          <w:lang w:val="lt-LT"/>
        </w:rPr>
      </w:pPr>
      <w:r w:rsidRPr="00B026F4">
        <w:rPr>
          <w:rFonts w:ascii="Times New Roman" w:hAnsi="Times New Roman" w:cs="Times New Roman"/>
          <w:sz w:val="44"/>
          <w:szCs w:val="44"/>
          <w:lang w:val="lt-LT"/>
        </w:rPr>
        <w:t>izomerizacija</w:t>
      </w:r>
    </w:p>
    <w:p w:rsidR="00B026F4" w:rsidRDefault="00B026F4" w:rsidP="00B026F4">
      <w:pPr>
        <w:tabs>
          <w:tab w:val="left" w:pos="2568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</w:p>
    <w:p w:rsidR="00B026F4" w:rsidRDefault="00B026F4" w:rsidP="00B026F4">
      <w:pPr>
        <w:tabs>
          <w:tab w:val="left" w:pos="2568"/>
        </w:tabs>
        <w:rPr>
          <w:rFonts w:ascii="Times New Roman" w:hAnsi="Times New Roman" w:cs="Times New Roman"/>
          <w:b/>
          <w:sz w:val="44"/>
          <w:szCs w:val="44"/>
          <w:lang w:val="lt-LT"/>
        </w:rPr>
      </w:pPr>
    </w:p>
    <w:p w:rsidR="00B026F4" w:rsidRDefault="001A561A" w:rsidP="00B026F4">
      <w:pPr>
        <w:tabs>
          <w:tab w:val="left" w:pos="1608"/>
        </w:tabs>
        <w:rPr>
          <w:rFonts w:ascii="Times New Roman" w:hAnsi="Times New Roman" w:cs="Times New Roman"/>
          <w:b/>
          <w:sz w:val="48"/>
          <w:szCs w:val="48"/>
          <w:lang w:val="lt-LT"/>
        </w:rPr>
      </w:pPr>
      <w:r>
        <w:rPr>
          <w:rFonts w:ascii="Times New Roman" w:hAnsi="Times New Roman" w:cs="Times New Roman"/>
          <w:b/>
          <w:sz w:val="44"/>
          <w:szCs w:val="44"/>
          <w:lang w:val="lt-LT"/>
        </w:rPr>
        <w:tab/>
        <w:t xml:space="preserve">   </w:t>
      </w:r>
      <w:r w:rsidR="00B026F4" w:rsidRPr="006F776E">
        <w:rPr>
          <w:rFonts w:ascii="Times New Roman" w:hAnsi="Times New Roman" w:cs="Times New Roman"/>
          <w:b/>
          <w:sz w:val="48"/>
          <w:szCs w:val="48"/>
          <w:lang w:val="lt-LT"/>
        </w:rPr>
        <w:t>ORGANINIŲ MEDŽIAGŲ</w:t>
      </w:r>
      <w:r w:rsidR="00B026F4">
        <w:rPr>
          <w:rFonts w:ascii="Times New Roman" w:hAnsi="Times New Roman" w:cs="Times New Roman"/>
          <w:b/>
          <w:sz w:val="48"/>
          <w:szCs w:val="48"/>
          <w:lang w:val="lt-LT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  <w:lang w:val="lt-LT"/>
        </w:rPr>
        <w:t>PANAUDOJIMAS</w:t>
      </w:r>
    </w:p>
    <w:p w:rsidR="00A516DD" w:rsidRDefault="00B026F4" w:rsidP="00B026F4">
      <w:pPr>
        <w:tabs>
          <w:tab w:val="left" w:pos="1608"/>
          <w:tab w:val="left" w:pos="4968"/>
        </w:tabs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48"/>
          <w:szCs w:val="48"/>
          <w:lang w:val="lt-LT"/>
        </w:rPr>
        <w:t xml:space="preserve">                            </w:t>
      </w:r>
      <w:r>
        <w:rPr>
          <w:rFonts w:ascii="Times New Roman" w:hAnsi="Times New Roman" w:cs="Times New Roman"/>
          <w:b/>
          <w:sz w:val="48"/>
          <w:szCs w:val="48"/>
          <w:lang w:val="lt-LT"/>
        </w:rPr>
        <w:tab/>
      </w:r>
      <w:r w:rsidRPr="00783F4D">
        <w:rPr>
          <w:rFonts w:ascii="Times New Roman" w:hAnsi="Times New Roman" w:cs="Times New Roman"/>
          <w:b/>
          <w:sz w:val="28"/>
          <w:szCs w:val="28"/>
          <w:lang w:val="lt-LT"/>
        </w:rPr>
        <w:t>( įrašyk sakinio p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abaigą)</w:t>
      </w:r>
    </w:p>
    <w:p w:rsidR="00C53649" w:rsidRPr="00C53649" w:rsidRDefault="00C53649" w:rsidP="00B026F4">
      <w:pPr>
        <w:tabs>
          <w:tab w:val="left" w:pos="1608"/>
          <w:tab w:val="left" w:pos="4968"/>
        </w:tabs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A516DD" w:rsidRPr="00C53649" w:rsidRDefault="00A516DD" w:rsidP="00A516DD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</w:pPr>
      <w:r w:rsidRPr="00C5364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  <w:t xml:space="preserve">Kvepalų, </w:t>
      </w:r>
      <w:hyperlink r:id="rId37" w:history="1">
        <w:r w:rsidRPr="00C53649">
          <w:rPr>
            <w:rFonts w:ascii="Times New Roman" w:eastAsia="Times New Roman" w:hAnsi="Times New Roman" w:cs="Times New Roman"/>
            <w:color w:val="000000" w:themeColor="text1"/>
            <w:sz w:val="36"/>
            <w:szCs w:val="36"/>
            <w:u w:val="single"/>
            <w:lang w:val="lt-LT"/>
          </w:rPr>
          <w:t>kosmetikos,</w:t>
        </w:r>
      </w:hyperlink>
      <w:r w:rsidRPr="00C5364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  <w:t xml:space="preserve"> maisto,medicinos preparatų ir lakų gamybai – </w:t>
      </w:r>
    </w:p>
    <w:p w:rsidR="00A516DD" w:rsidRPr="00C53649" w:rsidRDefault="00A516DD" w:rsidP="00A516DD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</w:pPr>
      <w:r w:rsidRPr="00C5364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  <w:t xml:space="preserve">Dažų ir vaistų gamybai – </w:t>
      </w:r>
    </w:p>
    <w:p w:rsidR="00A516DD" w:rsidRPr="00C53649" w:rsidRDefault="00A516DD" w:rsidP="00A516DD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</w:pPr>
      <w:r w:rsidRPr="00C5364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  <w:t xml:space="preserve">Benzino priedų gamybai – </w:t>
      </w:r>
    </w:p>
    <w:p w:rsidR="00A516DD" w:rsidRPr="00C53649" w:rsidRDefault="00A516DD" w:rsidP="00A516DD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</w:pPr>
      <w:r w:rsidRPr="00C5364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  <w:t xml:space="preserve">Tirpiklių gamybai – </w:t>
      </w:r>
    </w:p>
    <w:p w:rsidR="00A516DD" w:rsidRPr="00C53649" w:rsidRDefault="00C53649" w:rsidP="00A516DD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</w:pPr>
      <w:r w:rsidRPr="00C5364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  <w:t xml:space="preserve">Mišiniai vartojami sergant virškinimo sistemos ligomis – </w:t>
      </w:r>
    </w:p>
    <w:p w:rsidR="00C53649" w:rsidRPr="00C53649" w:rsidRDefault="00C53649" w:rsidP="00A516DD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</w:pPr>
      <w:r w:rsidRPr="00C5364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  <w:t xml:space="preserve">Popieriaus, bedūmio parako gamybai – </w:t>
      </w:r>
    </w:p>
    <w:p w:rsidR="00C53649" w:rsidRPr="00C53649" w:rsidRDefault="00C53649" w:rsidP="00A516DD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</w:pPr>
      <w:r w:rsidRPr="00C5364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  <w:t xml:space="preserve">Skalbiniams standinti – </w:t>
      </w:r>
    </w:p>
    <w:p w:rsidR="00C53649" w:rsidRPr="00C53649" w:rsidRDefault="00C53649" w:rsidP="00A516DD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</w:pPr>
      <w:r w:rsidRPr="00C5364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  <w:t xml:space="preserve">Maisto ir konditerijos pramonėje – </w:t>
      </w:r>
    </w:p>
    <w:p w:rsidR="00C53649" w:rsidRPr="00C53649" w:rsidRDefault="00C53649" w:rsidP="00A516DD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</w:pPr>
      <w:r w:rsidRPr="00C5364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  <w:t xml:space="preserve">Parfumerijoje, plastikų gamyboje – </w:t>
      </w:r>
    </w:p>
    <w:p w:rsidR="00C53649" w:rsidRPr="00C53649" w:rsidRDefault="00C53649" w:rsidP="00A516DD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</w:pPr>
      <w:r w:rsidRPr="00C5364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val="lt-LT"/>
        </w:rPr>
        <w:t xml:space="preserve">Antiseptinė priemonė medicinoje ir stomatologijoje -    </w:t>
      </w:r>
    </w:p>
    <w:p w:rsidR="00B63633" w:rsidRPr="00C53649" w:rsidRDefault="00B63633" w:rsidP="00A516DD">
      <w:pPr>
        <w:tabs>
          <w:tab w:val="left" w:pos="2268"/>
        </w:tabs>
        <w:ind w:left="2628"/>
        <w:rPr>
          <w:rFonts w:ascii="Times New Roman" w:hAnsi="Times New Roman" w:cs="Times New Roman"/>
          <w:sz w:val="36"/>
          <w:szCs w:val="36"/>
          <w:lang w:val="lt-LT"/>
        </w:rPr>
      </w:pPr>
    </w:p>
    <w:sectPr w:rsidR="00B63633" w:rsidRPr="00C53649" w:rsidSect="002127C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9F9" w:rsidRDefault="004D69F9" w:rsidP="00BC428E">
      <w:pPr>
        <w:spacing w:after="0" w:line="240" w:lineRule="auto"/>
      </w:pPr>
      <w:r>
        <w:separator/>
      </w:r>
    </w:p>
  </w:endnote>
  <w:endnote w:type="continuationSeparator" w:id="0">
    <w:p w:rsidR="004D69F9" w:rsidRDefault="004D69F9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C6E" w:rsidRDefault="00062C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C6E" w:rsidRDefault="00627C30" w:rsidP="00627C30">
    <w:pPr>
      <w:pStyle w:val="Footer"/>
      <w:tabs>
        <w:tab w:val="left" w:pos="1764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C6E" w:rsidRDefault="00062C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9F9" w:rsidRDefault="004D69F9" w:rsidP="00BC428E">
      <w:pPr>
        <w:spacing w:after="0" w:line="240" w:lineRule="auto"/>
      </w:pPr>
      <w:r>
        <w:separator/>
      </w:r>
    </w:p>
  </w:footnote>
  <w:footnote w:type="continuationSeparator" w:id="0">
    <w:p w:rsidR="004D69F9" w:rsidRDefault="004D69F9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C6E" w:rsidRDefault="00062C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63C" w:rsidRDefault="0066063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1CD431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aPk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5Ij9&#10;avECIQRqe+jfphCyZ4Qw8DRyOBI+CwSwDS35XxmPNvoo43f0tWlEbPX/QQlPtvmtIo6yZ5p8DP7f&#10;FBFeFHjvBj333wj+xX53jvHdL5mT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Lhto+Q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">
                <v:imagedata r:id="rId4" o:title="Background design 1" recolortarget="#75350a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C6E" w:rsidRDefault="00062C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AF23A0"/>
    <w:multiLevelType w:val="hybridMultilevel"/>
    <w:tmpl w:val="BD281D9E"/>
    <w:lvl w:ilvl="0" w:tplc="0409000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08" w:hanging="360"/>
      </w:pPr>
      <w:rPr>
        <w:rFonts w:ascii="Wingdings" w:hAnsi="Wingdings" w:hint="default"/>
      </w:rPr>
    </w:lvl>
  </w:abstractNum>
  <w:abstractNum w:abstractNumId="11" w15:restartNumberingAfterBreak="0">
    <w:nsid w:val="08E61F77"/>
    <w:multiLevelType w:val="hybridMultilevel"/>
    <w:tmpl w:val="8740091E"/>
    <w:lvl w:ilvl="0" w:tplc="B53AEFB8">
      <w:numFmt w:val="bullet"/>
      <w:lvlText w:val="-"/>
      <w:lvlJc w:val="left"/>
      <w:pPr>
        <w:ind w:left="2472" w:hanging="360"/>
      </w:pPr>
      <w:rPr>
        <w:rFonts w:ascii="Times New Roman" w:eastAsiaTheme="minorHAnsi" w:hAnsi="Times New Roman" w:cs="Times New Roman" w:hint="default"/>
        <w:b w:val="0"/>
        <w:color w:val="202122"/>
      </w:rPr>
    </w:lvl>
    <w:lvl w:ilvl="1" w:tplc="04090003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32" w:hanging="360"/>
      </w:pPr>
      <w:rPr>
        <w:rFonts w:ascii="Wingdings" w:hAnsi="Wingdings" w:hint="default"/>
      </w:rPr>
    </w:lvl>
  </w:abstractNum>
  <w:abstractNum w:abstractNumId="12" w15:restartNumberingAfterBreak="0">
    <w:nsid w:val="14B5290C"/>
    <w:multiLevelType w:val="hybridMultilevel"/>
    <w:tmpl w:val="89ECCECC"/>
    <w:lvl w:ilvl="0" w:tplc="18E2EDCE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  <w:b w:val="0"/>
        <w:color w:val="52525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7E95FDE"/>
    <w:multiLevelType w:val="hybridMultilevel"/>
    <w:tmpl w:val="221E2E46"/>
    <w:lvl w:ilvl="0" w:tplc="04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28EF1EE7"/>
    <w:multiLevelType w:val="hybridMultilevel"/>
    <w:tmpl w:val="70749F8A"/>
    <w:lvl w:ilvl="0" w:tplc="B53AEFB8">
      <w:numFmt w:val="bullet"/>
      <w:lvlText w:val="-"/>
      <w:lvlJc w:val="left"/>
      <w:pPr>
        <w:ind w:left="2052" w:hanging="360"/>
      </w:pPr>
      <w:rPr>
        <w:rFonts w:ascii="Times New Roman" w:eastAsiaTheme="minorHAnsi" w:hAnsi="Times New Roman" w:cs="Times New Roman" w:hint="default"/>
        <w:b w:val="0"/>
        <w:color w:val="202122"/>
      </w:rPr>
    </w:lvl>
    <w:lvl w:ilvl="1" w:tplc="0409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abstractNum w:abstractNumId="15" w15:restartNumberingAfterBreak="0">
    <w:nsid w:val="38D17BCE"/>
    <w:multiLevelType w:val="hybridMultilevel"/>
    <w:tmpl w:val="D83E46B0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41576E0B"/>
    <w:multiLevelType w:val="hybridMultilevel"/>
    <w:tmpl w:val="780E1BFA"/>
    <w:lvl w:ilvl="0" w:tplc="0409000D">
      <w:start w:val="1"/>
      <w:numFmt w:val="bullet"/>
      <w:lvlText w:val=""/>
      <w:lvlJc w:val="left"/>
      <w:pPr>
        <w:ind w:left="14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7" w15:restartNumberingAfterBreak="0">
    <w:nsid w:val="63186C13"/>
    <w:multiLevelType w:val="hybridMultilevel"/>
    <w:tmpl w:val="5BF89D52"/>
    <w:lvl w:ilvl="0" w:tplc="A3F45536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42C402E"/>
    <w:multiLevelType w:val="hybridMultilevel"/>
    <w:tmpl w:val="C972B92E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9" w15:restartNumberingAfterBreak="0">
    <w:nsid w:val="69496B95"/>
    <w:multiLevelType w:val="hybridMultilevel"/>
    <w:tmpl w:val="209C63E8"/>
    <w:lvl w:ilvl="0" w:tplc="B53AEFB8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  <w:b w:val="0"/>
        <w:color w:val="2021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DD67E30"/>
    <w:multiLevelType w:val="hybridMultilevel"/>
    <w:tmpl w:val="2730C5B2"/>
    <w:lvl w:ilvl="0" w:tplc="B5B0CE4E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9"/>
  </w:num>
  <w:num w:numId="13">
    <w:abstractNumId w:val="17"/>
  </w:num>
  <w:num w:numId="14">
    <w:abstractNumId w:val="20"/>
  </w:num>
  <w:num w:numId="15">
    <w:abstractNumId w:val="14"/>
  </w:num>
  <w:num w:numId="16">
    <w:abstractNumId w:val="11"/>
  </w:num>
  <w:num w:numId="17">
    <w:abstractNumId w:val="15"/>
  </w:num>
  <w:num w:numId="18">
    <w:abstractNumId w:val="10"/>
  </w:num>
  <w:num w:numId="19">
    <w:abstractNumId w:val="16"/>
  </w:num>
  <w:num w:numId="20">
    <w:abstractNumId w:val="1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B3A"/>
    <w:rsid w:val="00026F05"/>
    <w:rsid w:val="00035B54"/>
    <w:rsid w:val="0004705D"/>
    <w:rsid w:val="00062C6E"/>
    <w:rsid w:val="00073540"/>
    <w:rsid w:val="000771BB"/>
    <w:rsid w:val="000D10F0"/>
    <w:rsid w:val="000D1F5C"/>
    <w:rsid w:val="000D4C9E"/>
    <w:rsid w:val="0010286C"/>
    <w:rsid w:val="00125FB9"/>
    <w:rsid w:val="00132A0B"/>
    <w:rsid w:val="001A561A"/>
    <w:rsid w:val="001A5AAC"/>
    <w:rsid w:val="001B0280"/>
    <w:rsid w:val="001D4507"/>
    <w:rsid w:val="001F7760"/>
    <w:rsid w:val="002127C2"/>
    <w:rsid w:val="002128B8"/>
    <w:rsid w:val="0023230A"/>
    <w:rsid w:val="00287549"/>
    <w:rsid w:val="002B429B"/>
    <w:rsid w:val="002B56B8"/>
    <w:rsid w:val="002C1366"/>
    <w:rsid w:val="002C5906"/>
    <w:rsid w:val="002D2CC7"/>
    <w:rsid w:val="002D56FD"/>
    <w:rsid w:val="002D5973"/>
    <w:rsid w:val="002F4C48"/>
    <w:rsid w:val="00311775"/>
    <w:rsid w:val="003228EA"/>
    <w:rsid w:val="00330950"/>
    <w:rsid w:val="00335DED"/>
    <w:rsid w:val="00354966"/>
    <w:rsid w:val="0037038D"/>
    <w:rsid w:val="003B76FF"/>
    <w:rsid w:val="003C7228"/>
    <w:rsid w:val="003E1586"/>
    <w:rsid w:val="00424C2F"/>
    <w:rsid w:val="004572AA"/>
    <w:rsid w:val="00462504"/>
    <w:rsid w:val="00477825"/>
    <w:rsid w:val="004A3527"/>
    <w:rsid w:val="004D69F9"/>
    <w:rsid w:val="004E7A56"/>
    <w:rsid w:val="004E7B93"/>
    <w:rsid w:val="004F26D4"/>
    <w:rsid w:val="0050011F"/>
    <w:rsid w:val="0050174E"/>
    <w:rsid w:val="00510CDF"/>
    <w:rsid w:val="00523A88"/>
    <w:rsid w:val="005302CA"/>
    <w:rsid w:val="005304BB"/>
    <w:rsid w:val="00543D44"/>
    <w:rsid w:val="0055715A"/>
    <w:rsid w:val="00563680"/>
    <w:rsid w:val="00567D8C"/>
    <w:rsid w:val="00592E98"/>
    <w:rsid w:val="00596C8B"/>
    <w:rsid w:val="005B0CB9"/>
    <w:rsid w:val="005B1D20"/>
    <w:rsid w:val="005E49BD"/>
    <w:rsid w:val="005E54A1"/>
    <w:rsid w:val="00602233"/>
    <w:rsid w:val="006102ED"/>
    <w:rsid w:val="0062123D"/>
    <w:rsid w:val="00627C30"/>
    <w:rsid w:val="00633737"/>
    <w:rsid w:val="00635088"/>
    <w:rsid w:val="00637D95"/>
    <w:rsid w:val="00651859"/>
    <w:rsid w:val="0066063C"/>
    <w:rsid w:val="006B1FD5"/>
    <w:rsid w:val="006F776E"/>
    <w:rsid w:val="00706F19"/>
    <w:rsid w:val="00746D7E"/>
    <w:rsid w:val="00783F4D"/>
    <w:rsid w:val="00784523"/>
    <w:rsid w:val="00784DFA"/>
    <w:rsid w:val="00794FBD"/>
    <w:rsid w:val="007B2EC7"/>
    <w:rsid w:val="007C39C5"/>
    <w:rsid w:val="008241F5"/>
    <w:rsid w:val="008368FA"/>
    <w:rsid w:val="008473C2"/>
    <w:rsid w:val="00847EA4"/>
    <w:rsid w:val="00852B1F"/>
    <w:rsid w:val="00864DE0"/>
    <w:rsid w:val="008D75F2"/>
    <w:rsid w:val="008E1718"/>
    <w:rsid w:val="008E506F"/>
    <w:rsid w:val="00903245"/>
    <w:rsid w:val="00905BAE"/>
    <w:rsid w:val="0092036A"/>
    <w:rsid w:val="00921713"/>
    <w:rsid w:val="00931F08"/>
    <w:rsid w:val="00932E98"/>
    <w:rsid w:val="00954157"/>
    <w:rsid w:val="00954CB4"/>
    <w:rsid w:val="0098634D"/>
    <w:rsid w:val="00990370"/>
    <w:rsid w:val="0099729F"/>
    <w:rsid w:val="009C4E28"/>
    <w:rsid w:val="009C675E"/>
    <w:rsid w:val="009C71CB"/>
    <w:rsid w:val="009D0078"/>
    <w:rsid w:val="009D7E1C"/>
    <w:rsid w:val="009E122A"/>
    <w:rsid w:val="009F2F10"/>
    <w:rsid w:val="00A20371"/>
    <w:rsid w:val="00A279D3"/>
    <w:rsid w:val="00A516DD"/>
    <w:rsid w:val="00A7650F"/>
    <w:rsid w:val="00AA77C1"/>
    <w:rsid w:val="00AC1A4B"/>
    <w:rsid w:val="00AF04FE"/>
    <w:rsid w:val="00B026F4"/>
    <w:rsid w:val="00B05C1B"/>
    <w:rsid w:val="00B16458"/>
    <w:rsid w:val="00B3512A"/>
    <w:rsid w:val="00B44143"/>
    <w:rsid w:val="00B50B3A"/>
    <w:rsid w:val="00B5298A"/>
    <w:rsid w:val="00B571DB"/>
    <w:rsid w:val="00B63633"/>
    <w:rsid w:val="00BC428E"/>
    <w:rsid w:val="00BC574C"/>
    <w:rsid w:val="00BF308E"/>
    <w:rsid w:val="00C46BDA"/>
    <w:rsid w:val="00C52A3C"/>
    <w:rsid w:val="00C53649"/>
    <w:rsid w:val="00C53D7C"/>
    <w:rsid w:val="00C71309"/>
    <w:rsid w:val="00C716E6"/>
    <w:rsid w:val="00C76FA5"/>
    <w:rsid w:val="00CD412E"/>
    <w:rsid w:val="00CF5DE7"/>
    <w:rsid w:val="00D1637F"/>
    <w:rsid w:val="00D22E66"/>
    <w:rsid w:val="00D40AC7"/>
    <w:rsid w:val="00D473A7"/>
    <w:rsid w:val="00D500D3"/>
    <w:rsid w:val="00E0257F"/>
    <w:rsid w:val="00E45531"/>
    <w:rsid w:val="00E96F9D"/>
    <w:rsid w:val="00E97FF0"/>
    <w:rsid w:val="00EA5A4C"/>
    <w:rsid w:val="00EB7357"/>
    <w:rsid w:val="00EC61D4"/>
    <w:rsid w:val="00ED4EBA"/>
    <w:rsid w:val="00EF6A32"/>
    <w:rsid w:val="00F349C9"/>
    <w:rsid w:val="00F63997"/>
    <w:rsid w:val="00F652D5"/>
    <w:rsid w:val="00FC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81554AB-13F4-499C-9154-4FFD9816E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833C0B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1F4E79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1F4E79" w:themeColor="accent1" w:themeShade="80"/>
      <w:spacing w:val="5"/>
    </w:rPr>
  </w:style>
  <w:style w:type="paragraph" w:styleId="ListParagraph">
    <w:name w:val="List Paragraph"/>
    <w:basedOn w:val="Normal"/>
    <w:uiPriority w:val="34"/>
    <w:unhideWhenUsed/>
    <w:rsid w:val="00852B1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D56FD"/>
    <w:rPr>
      <w:b/>
      <w:bCs/>
    </w:rPr>
  </w:style>
  <w:style w:type="character" w:customStyle="1" w:styleId="apibr">
    <w:name w:val="apibr"/>
    <w:basedOn w:val="DefaultParagraphFont"/>
    <w:rsid w:val="00A279D3"/>
  </w:style>
  <w:style w:type="character" w:customStyle="1" w:styleId="w">
    <w:name w:val="w"/>
    <w:basedOn w:val="DefaultParagraphFont"/>
    <w:rsid w:val="00026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header" Target="header2.xml"/><Relationship Id="rId21" Type="http://schemas.openxmlformats.org/officeDocument/2006/relationships/hyperlink" Target="https://lt.eferrit.com/hidroksilo-grupes-apibrezimas/" TargetMode="External"/><Relationship Id="rId34" Type="http://schemas.openxmlformats.org/officeDocument/2006/relationships/image" Target="media/image20.png"/><Relationship Id="rId42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lt.eferrit.com/dvigubos-obligacijos-apibrezimas-ir-chemijos-pavyzdziai/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lt.wikipedia.org/wiki/Kosmetika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s://lt.eferrit.com/dvigubos-obligacijos-apibrezimas-ir-chemijos-pavyzdziai/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lt.eferrit.com/genai-ir-genetinis-paveldimumas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s://lt.eferrit.com/chemija-zodynas-jonu-apibrezimas/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hyperlink" Target="https://lt.eferrit.com/kas-yra-polimeras-2/" TargetMode="External"/><Relationship Id="rId43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header" Target="header1.xml"/><Relationship Id="rId20" Type="http://schemas.openxmlformats.org/officeDocument/2006/relationships/hyperlink" Target="https://lt.eferrit.com/vandenilio-faktai/" TargetMode="External"/><Relationship Id="rId4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2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4" Type="http://schemas.openxmlformats.org/officeDocument/2006/relationships/image" Target="media/image4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imute\AppData\Roaming\Microsoft\Templates\World's%20Best%20award%20certific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352</TotalTime>
  <Pages>1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Laimute</dc:creator>
  <cp:lastModifiedBy>Laimute</cp:lastModifiedBy>
  <cp:revision>68</cp:revision>
  <cp:lastPrinted>2008-04-01T18:08:00Z</cp:lastPrinted>
  <dcterms:created xsi:type="dcterms:W3CDTF">2021-03-22T12:53:00Z</dcterms:created>
  <dcterms:modified xsi:type="dcterms:W3CDTF">2023-05-23T17:01:00Z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